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178863" w14:textId="77777777" w:rsidR="00634392" w:rsidRDefault="00634392" w:rsidP="00634392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585282B6" wp14:editId="706D693D">
            <wp:extent cx="3018905" cy="942780"/>
            <wp:effectExtent l="0" t="0" r="3810" b="0"/>
            <wp:docPr id="2" name="Bild 2" descr="GS MBP SSD:Users:schoeb:Desktop:ChO v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S MBP SSD:Users:schoeb:Desktop:ChO v4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83" cy="9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316F" w14:textId="77777777" w:rsidR="00634392" w:rsidRDefault="00634392" w:rsidP="00634392">
      <w:pPr>
        <w:jc w:val="center"/>
      </w:pPr>
    </w:p>
    <w:p w14:paraId="00ED1F5C" w14:textId="77777777" w:rsidR="00634392" w:rsidRDefault="00634392" w:rsidP="00634392">
      <w:pPr>
        <w:jc w:val="center"/>
      </w:pPr>
    </w:p>
    <w:p w14:paraId="23D8AA19" w14:textId="77777777" w:rsidR="00634392" w:rsidRDefault="00634392" w:rsidP="00634392">
      <w:pPr>
        <w:jc w:val="center"/>
      </w:pPr>
    </w:p>
    <w:p w14:paraId="4A023D5C" w14:textId="77777777" w:rsidR="00634392" w:rsidRDefault="00634392" w:rsidP="00634392"/>
    <w:p w14:paraId="52F8CD6C" w14:textId="77777777" w:rsidR="00634392" w:rsidRPr="00006981" w:rsidRDefault="00634392" w:rsidP="00634392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43. Österreichische Chemieolympiade</w:t>
      </w:r>
    </w:p>
    <w:p w14:paraId="2DED860C" w14:textId="77777777" w:rsidR="00634392" w:rsidRPr="00006981" w:rsidRDefault="00634392" w:rsidP="00634392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Bundeswettbewerb</w:t>
      </w:r>
    </w:p>
    <w:p w14:paraId="0C3C3DB9" w14:textId="77777777" w:rsidR="00634392" w:rsidRDefault="00634392" w:rsidP="00634392">
      <w:pPr>
        <w:pStyle w:val="Kopfzeile"/>
        <w:jc w:val="center"/>
        <w:rPr>
          <w:sz w:val="60"/>
          <w:szCs w:val="60"/>
        </w:rPr>
      </w:pPr>
    </w:p>
    <w:p w14:paraId="7E18A0FE" w14:textId="19ABAF6C" w:rsidR="00634392" w:rsidRPr="00006981" w:rsidRDefault="00634392" w:rsidP="00634392">
      <w:pPr>
        <w:pStyle w:val="Kopfzeile"/>
        <w:jc w:val="center"/>
        <w:rPr>
          <w:sz w:val="60"/>
          <w:szCs w:val="60"/>
        </w:rPr>
      </w:pPr>
      <w:r>
        <w:rPr>
          <w:sz w:val="60"/>
          <w:szCs w:val="60"/>
        </w:rPr>
        <w:t>Theoretischer T</w:t>
      </w:r>
      <w:r w:rsidRPr="00006981">
        <w:rPr>
          <w:sz w:val="60"/>
          <w:szCs w:val="60"/>
        </w:rPr>
        <w:t>eil</w:t>
      </w:r>
    </w:p>
    <w:p w14:paraId="11E538B9" w14:textId="28DD2DB0" w:rsidR="00634392" w:rsidRPr="00006981" w:rsidRDefault="00634392" w:rsidP="00634392">
      <w:pPr>
        <w:jc w:val="center"/>
        <w:rPr>
          <w:rFonts w:ascii="Myriad Pro" w:hAnsi="Myriad Pro"/>
          <w:color w:val="595959" w:themeColor="text1" w:themeTint="A6"/>
          <w:sz w:val="60"/>
          <w:szCs w:val="60"/>
        </w:rPr>
      </w:pPr>
      <w:r w:rsidRPr="00006981">
        <w:rPr>
          <w:rFonts w:ascii="Myriad Pro" w:hAnsi="Myriad Pro"/>
          <w:color w:val="595959" w:themeColor="text1" w:themeTint="A6"/>
          <w:sz w:val="60"/>
          <w:szCs w:val="60"/>
        </w:rPr>
        <w:t>2</w:t>
      </w:r>
      <w:r w:rsidR="008C2646">
        <w:rPr>
          <w:rFonts w:ascii="Myriad Pro" w:hAnsi="Myriad Pro"/>
          <w:color w:val="595959" w:themeColor="text1" w:themeTint="A6"/>
          <w:sz w:val="60"/>
          <w:szCs w:val="60"/>
        </w:rPr>
        <w:t>5</w:t>
      </w:r>
      <w:r w:rsidRPr="00006981">
        <w:rPr>
          <w:rFonts w:ascii="Myriad Pro" w:hAnsi="Myriad Pro"/>
          <w:color w:val="595959" w:themeColor="text1" w:themeTint="A6"/>
          <w:sz w:val="60"/>
          <w:szCs w:val="60"/>
        </w:rPr>
        <w:t>. Mai 2017</w:t>
      </w:r>
    </w:p>
    <w:p w14:paraId="21BDBBD8" w14:textId="77777777" w:rsidR="00634392" w:rsidRDefault="00634392" w:rsidP="00634392"/>
    <w:p w14:paraId="06DC0E83" w14:textId="77777777" w:rsidR="00634392" w:rsidRDefault="00634392" w:rsidP="00634392"/>
    <w:p w14:paraId="43255E2E" w14:textId="77777777" w:rsidR="00634392" w:rsidRDefault="00634392" w:rsidP="00634392"/>
    <w:p w14:paraId="0B9AD318" w14:textId="77777777" w:rsidR="00634392" w:rsidRDefault="00634392" w:rsidP="00634392"/>
    <w:p w14:paraId="4DA10507" w14:textId="77777777" w:rsidR="00634392" w:rsidRDefault="00634392" w:rsidP="00634392"/>
    <w:p w14:paraId="354AB80F" w14:textId="77777777" w:rsidR="00634392" w:rsidRDefault="00634392" w:rsidP="00634392">
      <w:pPr>
        <w:pStyle w:val="Kopfzeile"/>
        <w:jc w:val="center"/>
        <w:rPr>
          <w:sz w:val="60"/>
          <w:szCs w:val="60"/>
        </w:rPr>
      </w:pPr>
      <w:r>
        <w:rPr>
          <w:sz w:val="60"/>
          <w:szCs w:val="60"/>
        </w:rPr>
        <w:t>Lösungen</w:t>
      </w:r>
    </w:p>
    <w:p w14:paraId="0E83DB1D" w14:textId="77777777" w:rsidR="00634392" w:rsidRDefault="00634392" w:rsidP="00634392">
      <w:pPr>
        <w:pStyle w:val="Kopfzeile"/>
        <w:jc w:val="center"/>
        <w:rPr>
          <w:sz w:val="60"/>
          <w:szCs w:val="60"/>
        </w:rPr>
      </w:pPr>
    </w:p>
    <w:p w14:paraId="73799BD5" w14:textId="77777777" w:rsidR="00634392" w:rsidRDefault="00634392" w:rsidP="00634392">
      <w:pPr>
        <w:pStyle w:val="Kopfzeile"/>
        <w:jc w:val="center"/>
        <w:rPr>
          <w:sz w:val="60"/>
          <w:szCs w:val="60"/>
        </w:rPr>
      </w:pPr>
    </w:p>
    <w:p w14:paraId="1B5C3257" w14:textId="77777777" w:rsidR="00634392" w:rsidRPr="00006981" w:rsidRDefault="00634392" w:rsidP="00634392">
      <w:pPr>
        <w:pStyle w:val="Kopfzeile"/>
        <w:jc w:val="center"/>
        <w:rPr>
          <w:sz w:val="60"/>
          <w:szCs w:val="60"/>
        </w:rPr>
      </w:pPr>
    </w:p>
    <w:p w14:paraId="3B04061A" w14:textId="77777777" w:rsidR="00634392" w:rsidRDefault="00634392" w:rsidP="00634392"/>
    <w:p w14:paraId="246AECC3" w14:textId="77777777" w:rsidR="00634392" w:rsidRDefault="00634392" w:rsidP="00634392"/>
    <w:p w14:paraId="3509BC19" w14:textId="77777777" w:rsidR="00634392" w:rsidRDefault="00634392" w:rsidP="00634392"/>
    <w:p w14:paraId="5181DAF4" w14:textId="77777777" w:rsidR="00634392" w:rsidRDefault="00634392" w:rsidP="00634392">
      <w:pPr>
        <w:pStyle w:val="ProblemKopfPunkteRechts"/>
        <w:sectPr w:rsidR="00634392" w:rsidSect="00817CF6">
          <w:footerReference w:type="default" r:id="rId10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680DC510" w14:textId="70649D6C" w:rsidR="00A56832" w:rsidRDefault="007046B2" w:rsidP="00A56832">
      <w:pPr>
        <w:pStyle w:val="ProblemKopfPunkteRechts"/>
      </w:pPr>
      <w:r>
        <w:lastRenderedPageBreak/>
        <w:t>Aufgabe</w:t>
      </w:r>
      <w:r w:rsidR="00A56832">
        <w:t xml:space="preserve"> </w:t>
      </w:r>
      <w:r w:rsidR="00DF25B3">
        <w:t>1</w:t>
      </w:r>
      <w:r w:rsidR="00A56832">
        <w:tab/>
      </w:r>
      <w:r w:rsidR="002311F7">
        <w:t>60</w:t>
      </w:r>
      <w:r w:rsidR="009D7510">
        <w:t xml:space="preserve"> bp ≙</w:t>
      </w:r>
      <w:r w:rsidR="00DF25B3">
        <w:t>16</w:t>
      </w:r>
      <w:r w:rsidR="00A56832">
        <w:t xml:space="preserve"> </w:t>
      </w:r>
      <w:r w:rsidR="009D7510">
        <w:t>rp</w:t>
      </w:r>
    </w:p>
    <w:p w14:paraId="734DE2B5" w14:textId="273D6F0C" w:rsidR="00A56832" w:rsidRDefault="00B34C8E" w:rsidP="00B34C8E">
      <w:pPr>
        <w:pStyle w:val="ProblemLsgberschrift"/>
      </w:pPr>
      <w:r>
        <w:t>Bicyclische Stickstoff-Verbindungen und Synthese</w:t>
      </w: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9747"/>
      </w:tblGrid>
      <w:tr w:rsidR="00B34C8E" w:rsidRPr="00C52774" w14:paraId="60633625" w14:textId="77777777" w:rsidTr="00901FC2">
        <w:trPr>
          <w:trHeight w:val="283"/>
        </w:trPr>
        <w:tc>
          <w:tcPr>
            <w:tcW w:w="9747" w:type="dxa"/>
          </w:tcPr>
          <w:p w14:paraId="19F17D5E" w14:textId="11BC8E0B" w:rsidR="00B34C8E" w:rsidRPr="00C52774" w:rsidRDefault="00273F3A" w:rsidP="00B34C8E">
            <w:pPr>
              <w:pStyle w:val="FrageKursiv"/>
            </w:pPr>
            <w:r>
              <w:t>1.1</w:t>
            </w:r>
            <w:r>
              <w:tab/>
            </w:r>
            <w:r w:rsidRPr="00762B55">
              <w:t xml:space="preserve">Zeichnen Sie die Konfigurationsformeln von </w:t>
            </w:r>
            <w:r w:rsidRPr="00762B55">
              <w:rPr>
                <w:b/>
              </w:rPr>
              <w:t>A</w:t>
            </w:r>
            <w:r w:rsidRPr="00762B55">
              <w:t xml:space="preserve">, </w:t>
            </w:r>
            <w:r w:rsidRPr="00762B55">
              <w:rPr>
                <w:b/>
              </w:rPr>
              <w:t>B</w:t>
            </w:r>
            <w:r w:rsidRPr="00762B55">
              <w:t xml:space="preserve"> und </w:t>
            </w:r>
            <w:r w:rsidRPr="00762B55">
              <w:rPr>
                <w:b/>
              </w:rPr>
              <w:t>H</w:t>
            </w:r>
            <w:r w:rsidRPr="00762B55">
              <w:t xml:space="preserve"> und die Konstitutionsformeln der Verbindungen</w:t>
            </w:r>
            <w:r w:rsidRPr="00762B55">
              <w:rPr>
                <w:b/>
              </w:rPr>
              <w:t xml:space="preserve"> C,</w:t>
            </w:r>
            <w:r>
              <w:rPr>
                <w:b/>
              </w:rPr>
              <w:t xml:space="preserve"> </w:t>
            </w:r>
            <w:r w:rsidRPr="00762B55">
              <w:rPr>
                <w:b/>
              </w:rPr>
              <w:t>D</w:t>
            </w:r>
            <w:r>
              <w:rPr>
                <w:b/>
              </w:rPr>
              <w:t xml:space="preserve">, F, G, </w:t>
            </w:r>
            <w:r w:rsidRPr="00762B55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  <w:r w:rsidRPr="006A1426">
              <w:t xml:space="preserve">sowie die chemische Formel von </w:t>
            </w:r>
            <w:r>
              <w:rPr>
                <w:b/>
              </w:rPr>
              <w:t>X.</w:t>
            </w:r>
          </w:p>
        </w:tc>
      </w:tr>
      <w:tr w:rsidR="00B34C8E" w:rsidRPr="00C52774" w14:paraId="6464DD5C" w14:textId="77777777" w:rsidTr="00901FC2">
        <w:trPr>
          <w:trHeight w:val="283"/>
        </w:trPr>
        <w:tc>
          <w:tcPr>
            <w:tcW w:w="9747" w:type="dxa"/>
          </w:tcPr>
          <w:p w14:paraId="59210FB8" w14:textId="78BA39EB" w:rsidR="00B34C8E" w:rsidRPr="00762B55" w:rsidRDefault="002311F7" w:rsidP="002311F7">
            <w:pPr>
              <w:pStyle w:val="LsgTabellentext"/>
              <w:ind w:left="34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5351346C" wp14:editId="42B36F1B">
                  <wp:extent cx="6106795" cy="4800600"/>
                  <wp:effectExtent l="0" t="0" r="0" b="0"/>
                  <wp:docPr id="1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9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8E" w:rsidRPr="00C52774" w14:paraId="14944122" w14:textId="77777777" w:rsidTr="00901FC2">
        <w:trPr>
          <w:trHeight w:val="283"/>
        </w:trPr>
        <w:tc>
          <w:tcPr>
            <w:tcW w:w="9747" w:type="dxa"/>
          </w:tcPr>
          <w:p w14:paraId="45E59BBB" w14:textId="3F142788" w:rsidR="00B34C8E" w:rsidRPr="00C52774" w:rsidRDefault="00683C4A" w:rsidP="00F23111">
            <w:pPr>
              <w:pStyle w:val="FrageKursiv"/>
            </w:pPr>
            <w:r>
              <w:t>1.2</w:t>
            </w:r>
            <w:r>
              <w:tab/>
            </w:r>
            <w:r w:rsidRPr="00762B55">
              <w:t xml:space="preserve">Schreiben Sie den Mechanismus der Reaktion, </w:t>
            </w:r>
            <w:r>
              <w:t>die</w:t>
            </w:r>
            <w:r w:rsidRPr="00762B55">
              <w:t xml:space="preserve"> von </w:t>
            </w:r>
            <w:r>
              <w:rPr>
                <w:b/>
              </w:rPr>
              <w:t>F</w:t>
            </w:r>
            <w:r w:rsidRPr="00762B55">
              <w:t xml:space="preserve"> zu </w:t>
            </w:r>
            <w:r>
              <w:rPr>
                <w:b/>
              </w:rPr>
              <w:t>G</w:t>
            </w:r>
            <w:r w:rsidRPr="00762B55">
              <w:t xml:space="preserve"> führt</w:t>
            </w:r>
            <w:r>
              <w:t>,</w:t>
            </w:r>
            <w:r w:rsidRPr="00762B55">
              <w:t xml:space="preserve"> auf. Benenne</w:t>
            </w:r>
            <w:r>
              <w:t>n Sie</w:t>
            </w:r>
            <w:r w:rsidRPr="00762B55">
              <w:t xml:space="preserve"> den zugehörigen Reaktion</w:t>
            </w:r>
            <w:r>
              <w:t>s</w:t>
            </w:r>
            <w:r w:rsidRPr="00762B55">
              <w:t>typ.</w:t>
            </w:r>
          </w:p>
        </w:tc>
      </w:tr>
      <w:tr w:rsidR="00CA0AE1" w:rsidRPr="00C52774" w14:paraId="1756B264" w14:textId="77777777" w:rsidTr="00901FC2">
        <w:trPr>
          <w:trHeight w:val="283"/>
        </w:trPr>
        <w:tc>
          <w:tcPr>
            <w:tcW w:w="9747" w:type="dxa"/>
          </w:tcPr>
          <w:p w14:paraId="31D2CB8C" w14:textId="0D3E85B6" w:rsidR="00CA0AE1" w:rsidRDefault="00A81D86" w:rsidP="00B34C8E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230AE4DF" wp14:editId="09B84DE9">
                  <wp:extent cx="5479151" cy="1230630"/>
                  <wp:effectExtent l="0" t="0" r="7620" b="0"/>
                  <wp:docPr id="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42" cy="123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E45C0" w14:textId="18365148" w:rsidR="00CA0AE1" w:rsidRPr="00B34C8E" w:rsidRDefault="00CA0AE1" w:rsidP="00B34C8E">
            <w:pPr>
              <w:pStyle w:val="LsgTabellentext"/>
            </w:pPr>
            <w:r w:rsidRPr="00B34C8E">
              <w:t>Reaktionstyp: Nukleophile Addition</w:t>
            </w:r>
            <w:r w:rsidR="00B75B2B">
              <w:tab/>
            </w:r>
            <w:r w:rsidR="00B75B2B" w:rsidRPr="00B75B2B">
              <w:rPr>
                <w:b/>
              </w:rPr>
              <w:t>1 bp</w:t>
            </w:r>
          </w:p>
        </w:tc>
      </w:tr>
      <w:tr w:rsidR="00CA0AE1" w:rsidRPr="00C52774" w14:paraId="74712B7D" w14:textId="77777777" w:rsidTr="00901FC2">
        <w:trPr>
          <w:trHeight w:val="283"/>
        </w:trPr>
        <w:tc>
          <w:tcPr>
            <w:tcW w:w="9747" w:type="dxa"/>
          </w:tcPr>
          <w:p w14:paraId="33879BCF" w14:textId="07EE36CF" w:rsidR="00CA0AE1" w:rsidRPr="00C52774" w:rsidRDefault="00B34C8E" w:rsidP="00683C4A">
            <w:pPr>
              <w:pStyle w:val="FrageKursiv"/>
            </w:pPr>
            <w:r>
              <w:t>1.</w:t>
            </w:r>
            <w:r w:rsidR="000F55B3">
              <w:t>3</w:t>
            </w:r>
            <w:r>
              <w:tab/>
              <w:t>Geben Sie an, i</w:t>
            </w:r>
            <w:r w:rsidRPr="00762B55">
              <w:t>n welchem st</w:t>
            </w:r>
            <w:r>
              <w:t>ereochemischen Verhältnis</w:t>
            </w:r>
            <w:r w:rsidRPr="00762B55">
              <w:t xml:space="preserve"> </w:t>
            </w:r>
            <w:r w:rsidRPr="00C951F8">
              <w:rPr>
                <w:b/>
              </w:rPr>
              <w:t>A</w:t>
            </w:r>
            <w:r w:rsidRPr="00762B55">
              <w:t xml:space="preserve"> und </w:t>
            </w:r>
            <w:r w:rsidRPr="00C951F8">
              <w:rPr>
                <w:b/>
              </w:rPr>
              <w:t>B</w:t>
            </w:r>
            <w:r>
              <w:t xml:space="preserve"> </w:t>
            </w:r>
            <w:r w:rsidR="00683C4A">
              <w:t xml:space="preserve">zueinnander </w:t>
            </w:r>
            <w:r>
              <w:t>stehen.</w:t>
            </w:r>
          </w:p>
        </w:tc>
      </w:tr>
      <w:tr w:rsidR="00CA0AE1" w:rsidRPr="00C52774" w14:paraId="02764AE8" w14:textId="77777777" w:rsidTr="00901FC2">
        <w:trPr>
          <w:trHeight w:val="283"/>
        </w:trPr>
        <w:tc>
          <w:tcPr>
            <w:tcW w:w="9747" w:type="dxa"/>
          </w:tcPr>
          <w:p w14:paraId="37CB0472" w14:textId="703C20AD" w:rsidR="00CA0AE1" w:rsidRPr="00762B55" w:rsidRDefault="008A63A2" w:rsidP="00685E19">
            <w:pPr>
              <w:pStyle w:val="LsgTabellentext"/>
            </w:pPr>
            <w:r>
              <w:t>Diastereomere (Exo-Endoisomer</w:t>
            </w:r>
            <w:r w:rsidR="00CA0AE1">
              <w:t>e)</w:t>
            </w:r>
            <w:r w:rsidR="006A6018">
              <w:tab/>
            </w:r>
            <w:r w:rsidR="006A6018" w:rsidRPr="007046B2">
              <w:rPr>
                <w:b/>
              </w:rPr>
              <w:t>1 bp</w:t>
            </w:r>
          </w:p>
        </w:tc>
      </w:tr>
    </w:tbl>
    <w:p w14:paraId="7E919A1D" w14:textId="77777777" w:rsidR="00901FC2" w:rsidRDefault="00901FC2">
      <w:pPr>
        <w:jc w:val="left"/>
      </w:pPr>
    </w:p>
    <w:p w14:paraId="32D24CC3" w14:textId="77777777" w:rsidR="00901FC2" w:rsidRDefault="00901FC2">
      <w:pPr>
        <w:jc w:val="left"/>
      </w:pPr>
    </w:p>
    <w:p w14:paraId="48D7A2FD" w14:textId="77777777" w:rsidR="00901FC2" w:rsidRDefault="00901FC2">
      <w:pPr>
        <w:jc w:val="left"/>
      </w:pPr>
    </w:p>
    <w:p w14:paraId="1394AF10" w14:textId="77777777" w:rsidR="00901FC2" w:rsidRDefault="00901FC2">
      <w:pPr>
        <w:jc w:val="left"/>
      </w:pPr>
    </w:p>
    <w:p w14:paraId="4A0CA28C" w14:textId="77777777" w:rsidR="00901FC2" w:rsidRDefault="00901FC2">
      <w:pPr>
        <w:jc w:val="left"/>
      </w:pP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9747"/>
      </w:tblGrid>
      <w:tr w:rsidR="00CA0AE1" w:rsidRPr="00C52774" w14:paraId="0AB938FA" w14:textId="77777777" w:rsidTr="00901FC2">
        <w:trPr>
          <w:trHeight w:val="283"/>
        </w:trPr>
        <w:tc>
          <w:tcPr>
            <w:tcW w:w="9747" w:type="dxa"/>
          </w:tcPr>
          <w:p w14:paraId="7F2A0971" w14:textId="3F3A0258" w:rsidR="00CA0AE1" w:rsidRPr="00C52774" w:rsidRDefault="00B34C8E" w:rsidP="00683C4A">
            <w:pPr>
              <w:pStyle w:val="FrageKursiv"/>
            </w:pPr>
            <w:r>
              <w:t>1.</w:t>
            </w:r>
            <w:r w:rsidR="000F55B3">
              <w:t>4</w:t>
            </w:r>
            <w:r>
              <w:tab/>
            </w:r>
            <w:r w:rsidRPr="00762B55">
              <w:t xml:space="preserve">Zeichnen Sie in die Strukturformel des Eduktes von </w:t>
            </w:r>
            <w:r w:rsidRPr="00762B55">
              <w:rPr>
                <w:b/>
              </w:rPr>
              <w:t xml:space="preserve">C </w:t>
            </w:r>
            <w:r w:rsidRPr="00762B55">
              <w:t xml:space="preserve">„Pfeile“, welche die Bildung von Produkt </w:t>
            </w:r>
            <w:r w:rsidRPr="00762B55">
              <w:rPr>
                <w:b/>
              </w:rPr>
              <w:t xml:space="preserve">C </w:t>
            </w:r>
            <w:r w:rsidRPr="00762B55">
              <w:t>plausibel mach</w:t>
            </w:r>
            <w:r w:rsidR="00683C4A">
              <w:t>en</w:t>
            </w:r>
            <w:r w:rsidRPr="00762B55">
              <w:t xml:space="preserve">. Benennen Sie den </w:t>
            </w:r>
            <w:r>
              <w:t xml:space="preserve">vorliegenden </w:t>
            </w:r>
            <w:r w:rsidRPr="00762B55">
              <w:t>Reaktionstyp möglichst detailliert.</w:t>
            </w:r>
          </w:p>
        </w:tc>
      </w:tr>
      <w:tr w:rsidR="00CA0AE1" w:rsidRPr="00C52774" w14:paraId="4E617F28" w14:textId="77777777" w:rsidTr="00901FC2">
        <w:trPr>
          <w:trHeight w:val="283"/>
        </w:trPr>
        <w:tc>
          <w:tcPr>
            <w:tcW w:w="9747" w:type="dxa"/>
          </w:tcPr>
          <w:p w14:paraId="76C73EE3" w14:textId="27F3E007" w:rsidR="00CA0AE1" w:rsidRDefault="00CA0AE1" w:rsidP="00D13685">
            <w:pPr>
              <w:pStyle w:val="LsgTabellentext"/>
            </w:pPr>
            <w:r w:rsidRPr="00762B55">
              <w:rPr>
                <w:b/>
              </w:rPr>
              <w:t>Reaktionstyp:</w:t>
            </w:r>
            <w:r>
              <w:rPr>
                <w:b/>
              </w:rPr>
              <w:t xml:space="preserve"> </w:t>
            </w:r>
            <w:r w:rsidR="006A6018">
              <w:rPr>
                <w:b/>
              </w:rPr>
              <w:br/>
            </w:r>
            <w:r w:rsidRPr="007223CE">
              <w:t>pericyclische [4+2] Cycloaddition</w:t>
            </w:r>
            <w:r>
              <w:t xml:space="preserve"> (Dipolarophil und Dipolar (=Dien))</w:t>
            </w:r>
            <w:r w:rsidR="007046B2">
              <w:tab/>
            </w:r>
            <w:r w:rsidR="007046B2" w:rsidRPr="007046B2">
              <w:rPr>
                <w:b/>
              </w:rPr>
              <w:t>2 bp</w:t>
            </w:r>
          </w:p>
          <w:p w14:paraId="06859994" w14:textId="4F827348" w:rsidR="00CA0AE1" w:rsidRPr="00762B55" w:rsidRDefault="00D13685" w:rsidP="00CA0AE1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4A531D7" wp14:editId="3001870A">
                  <wp:extent cx="3877843" cy="875386"/>
                  <wp:effectExtent l="0" t="0" r="8890" b="0"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50" cy="8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80ACF" w14:textId="77777777" w:rsidR="00CA0AE1" w:rsidRDefault="00CA0AE1" w:rsidP="00CA0AE1"/>
    <w:p w14:paraId="335F3EEF" w14:textId="77777777" w:rsidR="00416512" w:rsidRDefault="00416512" w:rsidP="00CA0AE1"/>
    <w:p w14:paraId="67FE27F8" w14:textId="77777777" w:rsidR="00416512" w:rsidRDefault="00416512" w:rsidP="00CA0AE1"/>
    <w:p w14:paraId="1C504A6F" w14:textId="77777777" w:rsidR="00416512" w:rsidRDefault="00416512" w:rsidP="00CA0AE1"/>
    <w:p w14:paraId="4F444908" w14:textId="77777777" w:rsidR="00416512" w:rsidRDefault="00416512" w:rsidP="00CA0AE1"/>
    <w:p w14:paraId="05A3628C" w14:textId="77777777" w:rsidR="00CA0AE1" w:rsidRPr="00762B55" w:rsidRDefault="00CA0AE1" w:rsidP="00CA0AE1">
      <w:pPr>
        <w:spacing w:line="280" w:lineRule="atLeast"/>
        <w:rPr>
          <w:b/>
        </w:rPr>
      </w:pPr>
      <w:r w:rsidRPr="00762B55">
        <w:rPr>
          <w:b/>
        </w:rPr>
        <w:t xml:space="preserve">B. Synthese von Ferruginin </w:t>
      </w:r>
    </w:p>
    <w:p w14:paraId="680842F0" w14:textId="77777777" w:rsidR="00CA0AE1" w:rsidRDefault="00CA0AE1" w:rsidP="00CA0AE1">
      <w:r w:rsidRPr="00762B55">
        <w:t xml:space="preserve">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747"/>
      </w:tblGrid>
      <w:tr w:rsidR="00CA0AE1" w:rsidRPr="00C52774" w14:paraId="44190E45" w14:textId="77777777" w:rsidTr="000F55B3">
        <w:trPr>
          <w:trHeight w:val="412"/>
        </w:trPr>
        <w:tc>
          <w:tcPr>
            <w:tcW w:w="9639" w:type="dxa"/>
          </w:tcPr>
          <w:p w14:paraId="1FFCE63A" w14:textId="7494A956" w:rsidR="000F55B3" w:rsidRPr="00C52774" w:rsidRDefault="00894F4E" w:rsidP="000F55B3">
            <w:pPr>
              <w:pStyle w:val="FrageKursiv"/>
            </w:pPr>
            <w:r>
              <w:t>1.5</w:t>
            </w:r>
            <w:r>
              <w:tab/>
            </w:r>
            <w:r w:rsidRPr="00FD5A7C">
              <w:t>Zeichnen</w:t>
            </w:r>
            <w:r w:rsidRPr="00762B55">
              <w:t xml:space="preserve"> Sie die Konfigurationsformeln von </w:t>
            </w:r>
            <w:r w:rsidRPr="00762B55">
              <w:rPr>
                <w:b/>
              </w:rPr>
              <w:t>A</w:t>
            </w:r>
            <w:r w:rsidRPr="00762B55">
              <w:t xml:space="preserve">, </w:t>
            </w:r>
            <w:r w:rsidRPr="00762B55">
              <w:rPr>
                <w:b/>
              </w:rPr>
              <w:t>B</w:t>
            </w:r>
            <w:r w:rsidRPr="00762B55">
              <w:t xml:space="preserve"> und </w:t>
            </w:r>
            <w:r w:rsidRPr="00762B55">
              <w:rPr>
                <w:b/>
              </w:rPr>
              <w:t>H</w:t>
            </w:r>
            <w:r w:rsidRPr="00762B55">
              <w:t xml:space="preserve"> und die Konstitutionsformeln der Verbindungen</w:t>
            </w:r>
            <w:r w:rsidRPr="00762B55">
              <w:rPr>
                <w:b/>
              </w:rPr>
              <w:t xml:space="preserve"> </w:t>
            </w:r>
            <w:r w:rsidRPr="00FD5A7C">
              <w:rPr>
                <w:b/>
              </w:rPr>
              <w:t>C</w:t>
            </w:r>
            <w:r w:rsidRPr="00FD5A7C">
              <w:t>,</w:t>
            </w:r>
            <w:r>
              <w:t xml:space="preserve"> </w:t>
            </w:r>
            <w:r w:rsidRPr="00FD5A7C">
              <w:rPr>
                <w:b/>
              </w:rPr>
              <w:t>D</w:t>
            </w:r>
            <w:r>
              <w:rPr>
                <w:b/>
              </w:rPr>
              <w:t xml:space="preserve">, E, F, G, I, J, K, L </w:t>
            </w:r>
            <w:r>
              <w:t xml:space="preserve">und </w:t>
            </w:r>
            <w:r w:rsidRPr="00FD5A7C">
              <w:rPr>
                <w:b/>
              </w:rPr>
              <w:t>X</w:t>
            </w:r>
            <w:r>
              <w:rPr>
                <w:b/>
              </w:rPr>
              <w:t>.</w:t>
            </w:r>
          </w:p>
        </w:tc>
      </w:tr>
      <w:tr w:rsidR="000F55B3" w:rsidRPr="00C52774" w14:paraId="2425A193" w14:textId="77777777" w:rsidTr="00B63602">
        <w:trPr>
          <w:trHeight w:val="411"/>
        </w:trPr>
        <w:tc>
          <w:tcPr>
            <w:tcW w:w="9639" w:type="dxa"/>
          </w:tcPr>
          <w:p w14:paraId="508547F0" w14:textId="4F41173F" w:rsidR="000F55B3" w:rsidRDefault="000F55B3" w:rsidP="000F55B3">
            <w:pPr>
              <w:pStyle w:val="FrageKursiv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EA2EEBE" wp14:editId="1ED31358">
                  <wp:extent cx="6107249" cy="1219200"/>
                  <wp:effectExtent l="0" t="0" r="0" b="0"/>
                  <wp:docPr id="20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24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E1" w:rsidRPr="00C52774" w14:paraId="47818CF9" w14:textId="77777777" w:rsidTr="00B63602">
        <w:trPr>
          <w:trHeight w:val="283"/>
        </w:trPr>
        <w:tc>
          <w:tcPr>
            <w:tcW w:w="9639" w:type="dxa"/>
          </w:tcPr>
          <w:p w14:paraId="104546AF" w14:textId="63903C79" w:rsidR="00CA0AE1" w:rsidRDefault="00CA0AE1" w:rsidP="00B63602">
            <w:pPr>
              <w:pStyle w:val="FrageKursiv"/>
              <w:ind w:left="0" w:firstLine="0"/>
            </w:pPr>
          </w:p>
          <w:p w14:paraId="4CB56457" w14:textId="4E3C4AD2" w:rsidR="00CA0AE1" w:rsidRDefault="00CA0AE1" w:rsidP="00B63602">
            <w:pPr>
              <w:pStyle w:val="FrageKursiv"/>
              <w:ind w:left="0" w:firstLine="0"/>
            </w:pPr>
          </w:p>
          <w:p w14:paraId="65D7435B" w14:textId="1412E170" w:rsidR="00CA0AE1" w:rsidRDefault="00416512" w:rsidP="00B63602">
            <w:pPr>
              <w:pStyle w:val="FrageKursiv"/>
              <w:ind w:left="0" w:firstLine="0"/>
            </w:pPr>
            <w:r>
              <w:rPr>
                <w:noProof/>
                <w:lang w:val="de-DE"/>
                <w14:ligatures w14:val="none"/>
              </w:rPr>
              <w:lastRenderedPageBreak/>
              <w:drawing>
                <wp:inline distT="0" distB="0" distL="0" distR="0" wp14:anchorId="041D0EF7" wp14:editId="08648A1B">
                  <wp:extent cx="6117590" cy="7935595"/>
                  <wp:effectExtent l="0" t="0" r="3810" b="0"/>
                  <wp:docPr id="2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590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16AF1" w14:textId="156C58F4" w:rsidR="00CA0AE1" w:rsidRDefault="00CA0AE1" w:rsidP="00B63602">
            <w:pPr>
              <w:pStyle w:val="FrageKursiv"/>
              <w:ind w:left="0" w:firstLine="0"/>
            </w:pPr>
          </w:p>
          <w:p w14:paraId="38704E88" w14:textId="77777777" w:rsidR="00CA0AE1" w:rsidRPr="00762B55" w:rsidRDefault="00CA0AE1" w:rsidP="00B63602">
            <w:pPr>
              <w:pStyle w:val="FrageKursiv"/>
              <w:ind w:left="0" w:firstLine="0"/>
            </w:pPr>
          </w:p>
        </w:tc>
      </w:tr>
    </w:tbl>
    <w:p w14:paraId="2776D9B2" w14:textId="384DFA61" w:rsidR="00EF4441" w:rsidRDefault="007046B2" w:rsidP="00EF4441">
      <w:pPr>
        <w:pStyle w:val="ProblemKopfPunkteRechts"/>
      </w:pPr>
      <w:r>
        <w:lastRenderedPageBreak/>
        <w:t>Aufgabe</w:t>
      </w:r>
      <w:r w:rsidR="00EF4441">
        <w:t xml:space="preserve"> 2</w:t>
      </w:r>
      <w:r w:rsidR="00EF4441">
        <w:tab/>
      </w:r>
      <w:r w:rsidR="009D7510">
        <w:t>27,5 bp ≙ 8 rp</w:t>
      </w:r>
    </w:p>
    <w:p w14:paraId="2E26C860" w14:textId="118394F8" w:rsidR="00EF4441" w:rsidRDefault="001E0E9B" w:rsidP="00EF4441">
      <w:pPr>
        <w:pStyle w:val="Problemberschrift"/>
      </w:pPr>
      <w:r>
        <w:t>Große organische Moleküle und Spektroskopie</w:t>
      </w:r>
    </w:p>
    <w:tbl>
      <w:tblPr>
        <w:tblStyle w:val="Tabellenraster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19"/>
        <w:gridCol w:w="4820"/>
        <w:gridCol w:w="142"/>
      </w:tblGrid>
      <w:tr w:rsidR="00844F58" w:rsidRPr="00BF3AC4" w14:paraId="3475B025" w14:textId="77777777" w:rsidTr="00EF4441">
        <w:trPr>
          <w:gridAfter w:val="1"/>
          <w:wAfter w:w="142" w:type="dxa"/>
        </w:trPr>
        <w:tc>
          <w:tcPr>
            <w:tcW w:w="9639" w:type="dxa"/>
            <w:gridSpan w:val="2"/>
          </w:tcPr>
          <w:p w14:paraId="5ADEE7F6" w14:textId="24A4D5F7" w:rsidR="00844F58" w:rsidRPr="00BF3AC4" w:rsidRDefault="00844F58" w:rsidP="008C7202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.1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 xml:space="preserve">Zeichnen Sie die jeweils richtigen Konfigurationsformeln der beiden Enantiomere in die vorgegebenen Kästchen. </w:t>
            </w:r>
          </w:p>
        </w:tc>
      </w:tr>
      <w:tr w:rsidR="00844F58" w:rsidRPr="00BF3AC4" w14:paraId="18A6D61F" w14:textId="77777777" w:rsidTr="00EF4441">
        <w:trPr>
          <w:gridAfter w:val="1"/>
          <w:wAfter w:w="142" w:type="dxa"/>
          <w:trHeight w:val="454"/>
        </w:trPr>
        <w:tc>
          <w:tcPr>
            <w:tcW w:w="4819" w:type="dxa"/>
            <w:vAlign w:val="center"/>
          </w:tcPr>
          <w:p w14:paraId="527AF02A" w14:textId="77777777" w:rsidR="00844F58" w:rsidRDefault="00844F58" w:rsidP="00844F58">
            <w:pPr>
              <w:pStyle w:val="FrageKursiv"/>
              <w:rPr>
                <w:lang w:val="de-DE"/>
              </w:rPr>
            </w:pPr>
            <w:r>
              <w:rPr>
                <w:lang w:val="de-DE"/>
              </w:rPr>
              <w:t>S – Enantiomer:</w:t>
            </w:r>
          </w:p>
          <w:p w14:paraId="515C5EFA" w14:textId="51E62530" w:rsidR="00844F58" w:rsidRDefault="00844F58" w:rsidP="00844F58">
            <w:pPr>
              <w:pStyle w:val="LsgTabellentext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3712AD1" wp14:editId="37847FAC">
                  <wp:extent cx="1581240" cy="983882"/>
                  <wp:effectExtent l="0" t="0" r="0" b="6985"/>
                  <wp:docPr id="16420" name="Grafik 16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82" cy="98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         </w:t>
            </w:r>
            <w:r w:rsidRPr="004A71A6">
              <w:rPr>
                <w:b/>
                <w:lang w:val="de-DE"/>
              </w:rPr>
              <w:t>1</w:t>
            </w:r>
            <w:r w:rsidR="007046B2">
              <w:rPr>
                <w:b/>
                <w:lang w:val="de-DE"/>
              </w:rPr>
              <w:t xml:space="preserve"> </w:t>
            </w:r>
            <w:r w:rsidRPr="004A71A6">
              <w:rPr>
                <w:b/>
                <w:lang w:val="de-DE"/>
              </w:rPr>
              <w:t>bp</w:t>
            </w:r>
          </w:p>
        </w:tc>
        <w:tc>
          <w:tcPr>
            <w:tcW w:w="4820" w:type="dxa"/>
            <w:vAlign w:val="center"/>
          </w:tcPr>
          <w:p w14:paraId="5FB484AB" w14:textId="77777777" w:rsidR="00844F58" w:rsidRDefault="00844F58" w:rsidP="00844F58">
            <w:pPr>
              <w:pStyle w:val="FrageKursiv"/>
              <w:rPr>
                <w:lang w:val="de-DE"/>
              </w:rPr>
            </w:pPr>
            <w:r>
              <w:rPr>
                <w:lang w:val="de-DE"/>
              </w:rPr>
              <w:t>R – Enantiomer:</w:t>
            </w:r>
          </w:p>
          <w:p w14:paraId="2B528AE2" w14:textId="052D8892" w:rsidR="00844F58" w:rsidRPr="00BF3AC4" w:rsidRDefault="00844F58" w:rsidP="00844F58">
            <w:pPr>
              <w:pStyle w:val="LsgTabellentext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122CAF7" wp14:editId="5ED14BA2">
                  <wp:extent cx="1506362" cy="971207"/>
                  <wp:effectExtent l="0" t="0" r="0" b="635"/>
                  <wp:docPr id="16421" name="Grafik 16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844" t="7767" r="7497" b="12945"/>
                          <a:stretch/>
                        </pic:blipFill>
                        <pic:spPr bwMode="auto">
                          <a:xfrm>
                            <a:off x="0" y="0"/>
                            <a:ext cx="1511142" cy="97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de-DE"/>
              </w:rPr>
              <w:t xml:space="preserve">         </w:t>
            </w:r>
            <w:r w:rsidRPr="004A71A6">
              <w:rPr>
                <w:b/>
                <w:lang w:val="de-DE"/>
              </w:rPr>
              <w:t>1</w:t>
            </w:r>
            <w:r w:rsidR="007046B2">
              <w:rPr>
                <w:b/>
                <w:lang w:val="de-DE"/>
              </w:rPr>
              <w:t xml:space="preserve"> </w:t>
            </w:r>
            <w:r w:rsidRPr="004A71A6">
              <w:rPr>
                <w:b/>
                <w:lang w:val="de-DE"/>
              </w:rPr>
              <w:t>bp</w:t>
            </w:r>
          </w:p>
        </w:tc>
      </w:tr>
      <w:tr w:rsidR="00844F58" w:rsidRPr="00BF3AC4" w14:paraId="5A92CAC9" w14:textId="77777777" w:rsidTr="00EF4441">
        <w:trPr>
          <w:gridAfter w:val="1"/>
          <w:wAfter w:w="142" w:type="dxa"/>
        </w:trPr>
        <w:tc>
          <w:tcPr>
            <w:tcW w:w="9639" w:type="dxa"/>
            <w:gridSpan w:val="2"/>
          </w:tcPr>
          <w:p w14:paraId="53CF80F3" w14:textId="5D440055" w:rsidR="00844F58" w:rsidRPr="00BF3AC4" w:rsidRDefault="001E0E9B" w:rsidP="00E40528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</w:t>
            </w: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 xml:space="preserve">Ordnen Sie die Signale im </w:t>
            </w:r>
            <w:r w:rsidRPr="00177C85">
              <w:rPr>
                <w:vertAlign w:val="superscript"/>
                <w:lang w:val="de-DE"/>
              </w:rPr>
              <w:t>13</w:t>
            </w:r>
            <w:r w:rsidRPr="00DC7B32">
              <w:rPr>
                <w:lang w:val="de-DE"/>
              </w:rPr>
              <w:t xml:space="preserve">C-NMR-Spektrum allen C-Atomen des Adrafinils zu, indem sie </w:t>
            </w:r>
            <w:r>
              <w:rPr>
                <w:lang w:val="de-DE"/>
              </w:rPr>
              <w:t>ihre</w:t>
            </w:r>
            <w:r w:rsidRPr="00DC7B32">
              <w:rPr>
                <w:lang w:val="de-DE"/>
              </w:rPr>
              <w:t xml:space="preserve"> </w:t>
            </w:r>
            <w:r>
              <w:rPr>
                <w:lang w:val="de-DE"/>
              </w:rPr>
              <w:t>Nummern</w:t>
            </w:r>
            <w:r w:rsidRPr="00DC7B32">
              <w:rPr>
                <w:lang w:val="de-DE"/>
              </w:rPr>
              <w:t xml:space="preserve"> (1 bis 7) zu den betreffenden C-Atomen in der untenstehenden </w:t>
            </w:r>
            <w:r w:rsidR="00E40528">
              <w:rPr>
                <w:lang w:val="de-DE"/>
              </w:rPr>
              <w:t>Konstitutionsformel</w:t>
            </w:r>
            <w:r w:rsidRPr="00DC7B32">
              <w:rPr>
                <w:lang w:val="de-DE"/>
              </w:rPr>
              <w:t xml:space="preserve"> schreiben.</w:t>
            </w:r>
          </w:p>
        </w:tc>
      </w:tr>
      <w:tr w:rsidR="00844F58" w:rsidRPr="00BF3AC4" w14:paraId="443D8B48" w14:textId="77777777" w:rsidTr="00EF4441">
        <w:trPr>
          <w:gridAfter w:val="1"/>
          <w:wAfter w:w="142" w:type="dxa"/>
          <w:trHeight w:val="454"/>
        </w:trPr>
        <w:tc>
          <w:tcPr>
            <w:tcW w:w="9639" w:type="dxa"/>
            <w:gridSpan w:val="2"/>
            <w:vAlign w:val="center"/>
          </w:tcPr>
          <w:p w14:paraId="34F55EAB" w14:textId="7D877721" w:rsidR="00844F58" w:rsidRPr="00AA0459" w:rsidRDefault="00844F58" w:rsidP="00AA0459">
            <w:pPr>
              <w:pStyle w:val="LsgTabellentext5Tab"/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23A7B2A8" wp14:editId="262AC56C">
                  <wp:extent cx="1741526" cy="1350109"/>
                  <wp:effectExtent l="0" t="0" r="11430" b="0"/>
                  <wp:docPr id="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drafinil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82" cy="13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ab/>
            </w:r>
            <w:r w:rsidRPr="005C374F">
              <w:t>je 0,</w:t>
            </w:r>
            <w:r>
              <w:t>25</w:t>
            </w:r>
            <w:r w:rsidRPr="005C374F">
              <w:t xml:space="preserve"> bp </w:t>
            </w:r>
            <w:r w:rsidRPr="005C374F">
              <w:sym w:font="Wingdings" w:char="F0E0"/>
            </w:r>
            <w:r w:rsidRPr="005C374F">
              <w:t xml:space="preserve"> </w:t>
            </w:r>
            <w:r w:rsidRPr="007046B2">
              <w:rPr>
                <w:b/>
              </w:rPr>
              <w:t>1,75 bp</w:t>
            </w:r>
          </w:p>
        </w:tc>
      </w:tr>
      <w:tr w:rsidR="00844F58" w:rsidRPr="00BF3AC4" w14:paraId="29288C23" w14:textId="77777777" w:rsidTr="00EF4441">
        <w:trPr>
          <w:gridAfter w:val="1"/>
          <w:wAfter w:w="142" w:type="dxa"/>
        </w:trPr>
        <w:tc>
          <w:tcPr>
            <w:tcW w:w="9639" w:type="dxa"/>
            <w:gridSpan w:val="2"/>
          </w:tcPr>
          <w:p w14:paraId="77A5A7F0" w14:textId="2B1D0286" w:rsidR="00844F58" w:rsidRPr="008A640D" w:rsidRDefault="001E0E9B" w:rsidP="00EA5B2C">
            <w:pPr>
              <w:pStyle w:val="FrageKursiv"/>
              <w:rPr>
                <w:rFonts w:cs="Lucida Sans Unicode"/>
                <w:b/>
                <w:lang w:val="de-DE"/>
              </w:rPr>
            </w:pPr>
            <w:r>
              <w:rPr>
                <w:rFonts w:cs="Lucida Sans Unicode"/>
                <w:lang w:val="de-DE"/>
              </w:rPr>
              <w:t>2.</w:t>
            </w:r>
            <w:r w:rsidR="00EA5B2C">
              <w:rPr>
                <w:rFonts w:cs="Lucida Sans Unicode"/>
                <w:lang w:val="de-DE"/>
              </w:rPr>
              <w:t>3</w:t>
            </w:r>
            <w:r>
              <w:rPr>
                <w:rFonts w:cs="Lucida Sans Unicode"/>
                <w:lang w:val="de-DE"/>
              </w:rPr>
              <w:tab/>
              <w:t xml:space="preserve">Geben Sie die Nummer des </w:t>
            </w:r>
            <w:r w:rsidRPr="008A640D">
              <w:rPr>
                <w:vertAlign w:val="superscript"/>
              </w:rPr>
              <w:t>1</w:t>
            </w:r>
            <w:r w:rsidRPr="008A640D">
              <w:t>H-NMR-Spektrum</w:t>
            </w:r>
            <w:r>
              <w:t>s</w:t>
            </w:r>
            <w:r w:rsidRPr="008A640D">
              <w:t xml:space="preserve"> </w:t>
            </w:r>
            <w:r>
              <w:t xml:space="preserve">von </w:t>
            </w:r>
            <w:r w:rsidRPr="008A640D">
              <w:t>Adrafinil</w:t>
            </w:r>
            <w:r>
              <w:t xml:space="preserve"> an. Schreiben Sie in untenstehender Struktur bei zumindest zwei verschiedenen Protonen ppm-Werte dazu, sodass Ihre Spektrenwahl eindeutig begründet wird.</w:t>
            </w:r>
          </w:p>
        </w:tc>
      </w:tr>
      <w:tr w:rsidR="00844F58" w:rsidRPr="00BF3AC4" w14:paraId="5390C79A" w14:textId="77777777" w:rsidTr="00EF4441">
        <w:trPr>
          <w:gridAfter w:val="1"/>
          <w:wAfter w:w="142" w:type="dxa"/>
          <w:trHeight w:val="454"/>
        </w:trPr>
        <w:tc>
          <w:tcPr>
            <w:tcW w:w="9639" w:type="dxa"/>
            <w:gridSpan w:val="2"/>
            <w:vAlign w:val="center"/>
          </w:tcPr>
          <w:p w14:paraId="1394EE90" w14:textId="034CD688" w:rsidR="00844F58" w:rsidRPr="003134BE" w:rsidRDefault="00844F58" w:rsidP="00A56832">
            <w:pPr>
              <w:tabs>
                <w:tab w:val="left" w:pos="426"/>
              </w:tabs>
              <w:spacing w:line="280" w:lineRule="atLeast"/>
              <w:rPr>
                <w:rFonts w:cs="Lucida Sans Unicode"/>
                <w:lang w:val="de-DE"/>
              </w:rPr>
            </w:pPr>
            <w:r w:rsidRPr="003134BE">
              <w:rPr>
                <w:rFonts w:cs="Lucida Sans Unicode"/>
                <w:lang w:val="de-DE"/>
              </w:rPr>
              <w:t xml:space="preserve">Spektrum Nr.:  </w:t>
            </w:r>
            <w:r>
              <w:rPr>
                <w:rFonts w:cs="Lucida Sans Unicode"/>
                <w:lang w:val="de-DE"/>
              </w:rPr>
              <w:t>1</w:t>
            </w:r>
            <w:r>
              <w:rPr>
                <w:rFonts w:cs="Lucida Sans Unicode"/>
                <w:lang w:val="de-DE"/>
              </w:rPr>
              <w:tab/>
            </w:r>
          </w:p>
        </w:tc>
      </w:tr>
      <w:tr w:rsidR="00844F58" w:rsidRPr="00BF3AC4" w14:paraId="0869BBF4" w14:textId="77777777" w:rsidTr="00EF4441">
        <w:trPr>
          <w:gridAfter w:val="1"/>
          <w:wAfter w:w="142" w:type="dxa"/>
          <w:trHeight w:val="454"/>
        </w:trPr>
        <w:tc>
          <w:tcPr>
            <w:tcW w:w="9639" w:type="dxa"/>
            <w:gridSpan w:val="2"/>
            <w:vAlign w:val="center"/>
          </w:tcPr>
          <w:p w14:paraId="74464F1C" w14:textId="77777777" w:rsidR="00844F58" w:rsidRDefault="00844F58" w:rsidP="00A56832">
            <w:pPr>
              <w:tabs>
                <w:tab w:val="left" w:pos="426"/>
              </w:tabs>
              <w:spacing w:line="280" w:lineRule="atLeast"/>
              <w:rPr>
                <w:rFonts w:cs="Lucida Sans Unicode"/>
                <w:lang w:val="de-DE"/>
              </w:rPr>
            </w:pPr>
            <w:r>
              <w:rPr>
                <w:rFonts w:cs="Lucida Sans Unicode"/>
                <w:lang w:val="de-DE"/>
              </w:rPr>
              <w:t>Zuordnung:</w:t>
            </w:r>
          </w:p>
          <w:p w14:paraId="21D1CB1C" w14:textId="5890823D" w:rsidR="00844F58" w:rsidRPr="00AA0459" w:rsidRDefault="00844F58" w:rsidP="00AA0459">
            <w:pPr>
              <w:pStyle w:val="LsgTabellentext5Tab"/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4917D0F2" wp14:editId="553F66DE">
                  <wp:extent cx="2184798" cy="130373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drafinil_H_Zuordnung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74" cy="130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DC3C5F">
              <w:rPr>
                <w:b/>
              </w:rPr>
              <w:t>3</w:t>
            </w:r>
            <w:r w:rsidR="00DC3C5F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</w:p>
        </w:tc>
      </w:tr>
      <w:tr w:rsidR="00844F58" w:rsidRPr="00BF3AC4" w14:paraId="3F257275" w14:textId="77777777" w:rsidTr="00EF4441">
        <w:trPr>
          <w:gridAfter w:val="1"/>
          <w:wAfter w:w="142" w:type="dxa"/>
        </w:trPr>
        <w:tc>
          <w:tcPr>
            <w:tcW w:w="9639" w:type="dxa"/>
            <w:gridSpan w:val="2"/>
          </w:tcPr>
          <w:p w14:paraId="04F8280F" w14:textId="67954518" w:rsidR="00844F58" w:rsidRPr="008A640D" w:rsidRDefault="00844F58" w:rsidP="00F50743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2.</w:t>
            </w:r>
            <w:r w:rsidR="00EA5B2C">
              <w:rPr>
                <w:lang w:val="de-DE"/>
              </w:rPr>
              <w:t>4</w:t>
            </w:r>
            <w:r>
              <w:rPr>
                <w:lang w:val="de-DE"/>
              </w:rPr>
              <w:tab/>
              <w:t xml:space="preserve">Nehmen Sie an, das </w:t>
            </w:r>
            <w:r w:rsidRPr="00EE1284">
              <w:rPr>
                <w:lang w:val="de-DE"/>
              </w:rPr>
              <w:t xml:space="preserve">Lösungsmittel </w:t>
            </w:r>
            <w:r w:rsidR="00F50743">
              <w:rPr>
                <w:lang w:val="de-DE"/>
              </w:rPr>
              <w:t>wird</w:t>
            </w:r>
            <w:r w:rsidRPr="00EE1284">
              <w:rPr>
                <w:lang w:val="de-DE"/>
              </w:rPr>
              <w:t xml:space="preserve"> durch CD</w:t>
            </w:r>
            <w:r w:rsidRPr="00EE1284">
              <w:rPr>
                <w:vertAlign w:val="subscript"/>
                <w:lang w:val="de-DE"/>
              </w:rPr>
              <w:t>3</w:t>
            </w:r>
            <w:r w:rsidRPr="00EE1284">
              <w:rPr>
                <w:lang w:val="de-DE"/>
              </w:rPr>
              <w:t xml:space="preserve">OD ersetzt. Bleiben alle Signale im Spektrum erhalten? Wenn „Nein“: </w:t>
            </w:r>
            <w:r>
              <w:rPr>
                <w:lang w:val="de-DE"/>
              </w:rPr>
              <w:t>Zeichnen Sie die veränderte Struktur der Verbindung.</w:t>
            </w:r>
          </w:p>
        </w:tc>
      </w:tr>
      <w:tr w:rsidR="00844F58" w:rsidRPr="00BF3AC4" w14:paraId="40C14C50" w14:textId="77777777" w:rsidTr="00EF4441">
        <w:trPr>
          <w:gridAfter w:val="1"/>
          <w:wAfter w:w="142" w:type="dxa"/>
          <w:trHeight w:val="454"/>
        </w:trPr>
        <w:tc>
          <w:tcPr>
            <w:tcW w:w="9639" w:type="dxa"/>
            <w:gridSpan w:val="2"/>
          </w:tcPr>
          <w:p w14:paraId="1AA4D663" w14:textId="3AE14E2E" w:rsidR="00844F58" w:rsidRPr="00BF3AC4" w:rsidRDefault="00844F58" w:rsidP="001E0E9B">
            <w:pPr>
              <w:pStyle w:val="LsgTabellentext5Tab"/>
              <w:rPr>
                <w:i/>
              </w:rPr>
            </w:pPr>
            <w:r>
              <w:tab/>
              <w:t xml:space="preserve">O ja </w:t>
            </w:r>
            <w:r>
              <w:tab/>
              <w:t xml:space="preserve">X nein </w:t>
            </w:r>
            <w:r w:rsidR="001E0E9B">
              <w:t xml:space="preserve">      </w:t>
            </w:r>
            <w:r>
              <w:t>(richtige Antwort ankreuzen)</w:t>
            </w:r>
            <w:r>
              <w:tab/>
            </w:r>
            <w:r w:rsidRPr="00DC3C5F">
              <w:rPr>
                <w:b/>
              </w:rPr>
              <w:t>0,5</w:t>
            </w:r>
            <w:r w:rsidR="00DC3C5F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</w:p>
        </w:tc>
      </w:tr>
      <w:tr w:rsidR="00844F58" w:rsidRPr="00BF3AC4" w14:paraId="7721DE79" w14:textId="77777777" w:rsidTr="00EF4441">
        <w:trPr>
          <w:gridAfter w:val="1"/>
          <w:wAfter w:w="142" w:type="dxa"/>
          <w:trHeight w:val="454"/>
        </w:trPr>
        <w:tc>
          <w:tcPr>
            <w:tcW w:w="9639" w:type="dxa"/>
            <w:gridSpan w:val="2"/>
          </w:tcPr>
          <w:p w14:paraId="7956199F" w14:textId="70810364" w:rsidR="00844F58" w:rsidRPr="008A640D" w:rsidRDefault="00AA0459" w:rsidP="00AA0459">
            <w:pPr>
              <w:pStyle w:val="LsgTabellentext5Tab"/>
              <w:rPr>
                <w:lang w:val="de-DE"/>
              </w:rPr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7DF8656B" wp14:editId="3D57B355">
                  <wp:extent cx="1528404" cy="109029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rafinil_inCD3OD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25" cy="10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Pr="00DC3C5F">
              <w:rPr>
                <w:b/>
              </w:rPr>
              <w:t>2</w:t>
            </w:r>
            <w:r w:rsidR="00DC3C5F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</w:p>
        </w:tc>
      </w:tr>
      <w:tr w:rsidR="00844F58" w:rsidRPr="00BF3AC4" w14:paraId="376C7D05" w14:textId="77777777" w:rsidTr="00EF4441">
        <w:tc>
          <w:tcPr>
            <w:tcW w:w="9781" w:type="dxa"/>
            <w:gridSpan w:val="3"/>
          </w:tcPr>
          <w:p w14:paraId="0FB89659" w14:textId="18F08B50" w:rsidR="00844F58" w:rsidRPr="00BF3AC4" w:rsidRDefault="00844F58" w:rsidP="00EA5B2C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lastRenderedPageBreak/>
              <w:t>2</w:t>
            </w:r>
            <w:r w:rsidRPr="00BF3AC4">
              <w:rPr>
                <w:lang w:val="de-DE"/>
              </w:rPr>
              <w:t>.</w:t>
            </w:r>
            <w:r w:rsidR="00EA5B2C">
              <w:rPr>
                <w:lang w:val="de-DE"/>
              </w:rPr>
              <w:t>5</w:t>
            </w:r>
            <w:r w:rsidRPr="00BF3AC4">
              <w:rPr>
                <w:lang w:val="de-DE"/>
              </w:rPr>
              <w:tab/>
            </w:r>
            <w:r>
              <w:rPr>
                <w:rFonts w:cs="Lucida Sans Unicode"/>
                <w:lang w:val="de-DE"/>
              </w:rPr>
              <w:t>Kennzeichnen Sie das/die chirale(n) Zentrum/Zentren mit einem Stern. Geben Sie außerdem die absolute(n) Konfiguration(en) im Vedaclidin an, indem Sie den korrekten Stereodeskriptor zum/zu den betreffenden Zentrum/Zentren schreiben.</w:t>
            </w:r>
          </w:p>
        </w:tc>
      </w:tr>
      <w:tr w:rsidR="00844F58" w:rsidRPr="00BF3AC4" w14:paraId="197A5290" w14:textId="77777777" w:rsidTr="00EF4441">
        <w:trPr>
          <w:trHeight w:val="454"/>
        </w:trPr>
        <w:tc>
          <w:tcPr>
            <w:tcW w:w="9781" w:type="dxa"/>
            <w:gridSpan w:val="3"/>
            <w:vAlign w:val="center"/>
          </w:tcPr>
          <w:p w14:paraId="7E157D71" w14:textId="206BF483" w:rsidR="00844F58" w:rsidRPr="00AA0459" w:rsidRDefault="00AA0459" w:rsidP="00AA0459">
            <w:pPr>
              <w:pStyle w:val="LsgTabellentext5Tab"/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3D4C0A" wp14:editId="6164C48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689610</wp:posOffset>
                      </wp:positionV>
                      <wp:extent cx="154940" cy="154940"/>
                      <wp:effectExtent l="25400" t="50800" r="48260" b="48260"/>
                      <wp:wrapNone/>
                      <wp:docPr id="12" name="Stern: 5 Zack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549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ern: 5 Zacken 7" o:spid="_x0000_s1026" style="position:absolute;margin-left:113.5pt;margin-top:54.3pt;width:12.2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154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" path="m0,59182l59182,59182,77470,,95758,59182,154940,59182,107060,95758,125349,154940,77470,118363,29591,154940,47880,95758,,59182xe" fillcolor="#4f81bd [3204]" strokecolor="#243f60 [1604]" strokeweight="2pt">
                      <v:path arrowok="t" o:connecttype="custom" o:connectlocs="0,59182;59182,59182;77470,0;95758,59182;154940,59182;107060,95758;125349,154940;77470,118363;29591,154940;47880,95758;0,59182" o:connectangles="0,0,0,0,0,0,0,0,0,0,0"/>
                    </v:shape>
                  </w:pict>
                </mc:Fallback>
              </mc:AlternateContent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69579C95" wp14:editId="611F013B">
                  <wp:extent cx="2635200" cy="1440000"/>
                  <wp:effectExtent l="0" t="0" r="0" b="8255"/>
                  <wp:docPr id="16438" name="Grafik 1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lang w:val="de-DE"/>
              </w:rPr>
              <w:t xml:space="preserve">    </w:t>
            </w:r>
            <w:r>
              <w:rPr>
                <w:i/>
                <w:lang w:val="de-DE"/>
              </w:rPr>
              <w:tab/>
              <w:t xml:space="preserve"> S - Konfiguration </w:t>
            </w:r>
            <w:r>
              <w:rPr>
                <w:i/>
                <w:lang w:val="de-DE"/>
              </w:rPr>
              <w:tab/>
            </w:r>
            <w:r w:rsidRPr="00DC3C5F">
              <w:rPr>
                <w:b/>
                <w:lang w:val="de-DE"/>
              </w:rPr>
              <w:t>2</w:t>
            </w:r>
            <w:r w:rsidR="00DC3C5F" w:rsidRPr="00DC3C5F">
              <w:rPr>
                <w:b/>
                <w:lang w:val="de-DE"/>
              </w:rPr>
              <w:t xml:space="preserve"> </w:t>
            </w:r>
            <w:r w:rsidRPr="00DC3C5F">
              <w:rPr>
                <w:b/>
                <w:lang w:val="de-DE"/>
              </w:rPr>
              <w:t>bp</w:t>
            </w:r>
          </w:p>
        </w:tc>
      </w:tr>
    </w:tbl>
    <w:p w14:paraId="04BE1131" w14:textId="77777777" w:rsidR="00844F58" w:rsidRDefault="00844F58" w:rsidP="00844F58">
      <w:pPr>
        <w:spacing w:line="280" w:lineRule="atLeast"/>
      </w:pPr>
    </w:p>
    <w:tbl>
      <w:tblPr>
        <w:tblStyle w:val="Tabellen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44F58" w:rsidRPr="00BF3AC4" w14:paraId="6E25C39B" w14:textId="77777777" w:rsidTr="00A56832">
        <w:tc>
          <w:tcPr>
            <w:tcW w:w="9781" w:type="dxa"/>
          </w:tcPr>
          <w:p w14:paraId="747CADD5" w14:textId="17595361" w:rsidR="00844F58" w:rsidRPr="00BF3AC4" w:rsidRDefault="00844F58" w:rsidP="00EA5B2C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</w:t>
            </w:r>
            <w:r w:rsidR="00EA5B2C">
              <w:rPr>
                <w:lang w:val="de-DE"/>
              </w:rPr>
              <w:t>6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>Geben Sie die Ursache der Chiralität des Afloqualons an.</w:t>
            </w:r>
          </w:p>
        </w:tc>
      </w:tr>
      <w:tr w:rsidR="00844F58" w:rsidRPr="00BF3AC4" w14:paraId="2E3B461A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39CDFBA2" w14:textId="68900FB1" w:rsidR="00844F58" w:rsidRPr="004A71A6" w:rsidRDefault="00AA0459" w:rsidP="00AA0459">
            <w:pPr>
              <w:pStyle w:val="LsgTabellentext5Tab"/>
            </w:pPr>
            <w:r>
              <w:tab/>
            </w:r>
            <w:r>
              <w:tab/>
              <w:t>Chiralitätsachse</w:t>
            </w:r>
            <w:r>
              <w:tab/>
            </w:r>
            <w:r>
              <w:tab/>
            </w:r>
            <w:r>
              <w:tab/>
            </w:r>
            <w:r w:rsidRPr="00DC3C5F">
              <w:rPr>
                <w:b/>
              </w:rPr>
              <w:t>1</w:t>
            </w:r>
            <w:r w:rsidR="00DC3C5F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</w:p>
        </w:tc>
      </w:tr>
    </w:tbl>
    <w:p w14:paraId="32FD1B87" w14:textId="77777777" w:rsidR="00844F58" w:rsidRDefault="00844F58" w:rsidP="00844F58">
      <w:pPr>
        <w:spacing w:line="280" w:lineRule="atLeast"/>
      </w:pPr>
    </w:p>
    <w:tbl>
      <w:tblPr>
        <w:tblStyle w:val="Tabellen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44F58" w:rsidRPr="00BF3AC4" w14:paraId="1C0EDFC5" w14:textId="77777777" w:rsidTr="00A56832">
        <w:tc>
          <w:tcPr>
            <w:tcW w:w="9781" w:type="dxa"/>
          </w:tcPr>
          <w:p w14:paraId="48F28CC3" w14:textId="09961ACA" w:rsidR="00844F58" w:rsidRPr="00BF3AC4" w:rsidRDefault="00844F58" w:rsidP="00EA5B2C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</w:t>
            </w:r>
            <w:r w:rsidR="00EA5B2C">
              <w:rPr>
                <w:lang w:val="de-DE"/>
              </w:rPr>
              <w:t>7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>Zeichnen Sie eine Konfigurationsformel des Afloqualons mit Angabe des/der entsprechenden Stereodeskriptor(s)/(en).</w:t>
            </w:r>
          </w:p>
        </w:tc>
      </w:tr>
      <w:tr w:rsidR="00844F58" w:rsidRPr="00BF3AC4" w14:paraId="2BB75D82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5C44A8D8" w14:textId="79B6EBCA" w:rsidR="00844F58" w:rsidRDefault="00AA0459" w:rsidP="00A56832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7C507CF" wp14:editId="1233CE36">
                  <wp:extent cx="5298393" cy="1757680"/>
                  <wp:effectExtent l="0" t="0" r="10795" b="0"/>
                  <wp:docPr id="16442" name="Grafik 1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55913" r="7766"/>
                          <a:stretch/>
                        </pic:blipFill>
                        <pic:spPr bwMode="auto">
                          <a:xfrm>
                            <a:off x="0" y="0"/>
                            <a:ext cx="5299810" cy="175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625C">
              <w:rPr>
                <w:rFonts w:cs="Lucida Sans Unicode"/>
                <w:lang w:val="de-DE"/>
              </w:rPr>
              <w:tab/>
            </w:r>
            <w:r w:rsidRPr="00DC3C5F">
              <w:rPr>
                <w:rFonts w:cs="Lucida Sans Unicode"/>
                <w:b/>
                <w:lang w:val="de-DE"/>
              </w:rPr>
              <w:t>3</w:t>
            </w:r>
            <w:r w:rsidR="00DC3C5F" w:rsidRPr="00DC3C5F">
              <w:rPr>
                <w:rFonts w:cs="Lucida Sans Unicode"/>
                <w:b/>
                <w:lang w:val="de-DE"/>
              </w:rPr>
              <w:t xml:space="preserve"> </w:t>
            </w:r>
            <w:r w:rsidRPr="00DC3C5F">
              <w:rPr>
                <w:rFonts w:cs="Lucida Sans Unicode"/>
                <w:b/>
                <w:lang w:val="de-DE"/>
              </w:rPr>
              <w:t>bp</w:t>
            </w:r>
          </w:p>
          <w:p w14:paraId="510E469A" w14:textId="77777777" w:rsidR="00844F58" w:rsidRPr="004A71A6" w:rsidRDefault="00844F58" w:rsidP="00A56832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b/>
                <w:i/>
                <w:lang w:val="de-DE"/>
              </w:rPr>
            </w:pPr>
          </w:p>
        </w:tc>
      </w:tr>
    </w:tbl>
    <w:p w14:paraId="348B1CB8" w14:textId="77777777" w:rsidR="00844F58" w:rsidRDefault="00844F58" w:rsidP="00844F58">
      <w:pPr>
        <w:spacing w:line="280" w:lineRule="atLeast"/>
      </w:pPr>
    </w:p>
    <w:tbl>
      <w:tblPr>
        <w:tblStyle w:val="Tabellen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44F58" w:rsidRPr="00BF3AC4" w14:paraId="59364520" w14:textId="77777777" w:rsidTr="00A56832">
        <w:tc>
          <w:tcPr>
            <w:tcW w:w="9781" w:type="dxa"/>
          </w:tcPr>
          <w:p w14:paraId="5598926D" w14:textId="28201623" w:rsidR="00844F58" w:rsidRPr="00BF3AC4" w:rsidRDefault="00844F58" w:rsidP="00EA5B2C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</w:t>
            </w:r>
            <w:r w:rsidR="00EA5B2C">
              <w:rPr>
                <w:lang w:val="de-DE"/>
              </w:rPr>
              <w:t>8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 xml:space="preserve">Kennzeichnen Sie in der Struktur des Linezolids alle C-Atome, die ein gemeinsames Signal im </w:t>
            </w:r>
            <w:r w:rsidRPr="00C87D31">
              <w:rPr>
                <w:vertAlign w:val="superscript"/>
                <w:lang w:val="de-DE"/>
              </w:rPr>
              <w:t>13</w:t>
            </w:r>
            <w:r>
              <w:rPr>
                <w:lang w:val="de-DE"/>
              </w:rPr>
              <w:t>C-NMR liefern, eindeutig und geben Sie an, wie viele Signale von mehr als einem C-Atom stammen.</w:t>
            </w:r>
          </w:p>
        </w:tc>
      </w:tr>
      <w:tr w:rsidR="00844F58" w:rsidRPr="00BF3AC4" w14:paraId="2747DCC2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1206BB30" w14:textId="79809333" w:rsidR="00844F58" w:rsidRDefault="001E0E9B" w:rsidP="001E0E9B">
            <w:pPr>
              <w:pStyle w:val="FrageKursiv"/>
            </w:pPr>
            <w:r w:rsidRPr="00631DF9">
              <w:rPr>
                <w:lang w:val="de-DE"/>
              </w:rPr>
              <w:t>Anzahl der Signale</w:t>
            </w:r>
            <w:r>
              <w:rPr>
                <w:lang w:val="de-DE"/>
              </w:rPr>
              <w:t>, die von mehr als einem C-Atom stammen</w:t>
            </w:r>
            <w:r w:rsidRPr="00631DF9">
              <w:rPr>
                <w:lang w:val="de-DE"/>
              </w:rPr>
              <w:t>:</w:t>
            </w:r>
            <w:r w:rsidR="00FF625C">
              <w:t xml:space="preserve"> </w:t>
            </w:r>
            <w:r w:rsidR="00FF625C" w:rsidRPr="001E0E9B">
              <w:rPr>
                <w:b/>
                <w:i w:val="0"/>
              </w:rPr>
              <w:t>2</w:t>
            </w:r>
            <w:r w:rsidR="00FF625C">
              <w:tab/>
            </w:r>
            <w:r w:rsidR="00FF625C">
              <w:tab/>
            </w:r>
            <w:r w:rsidR="00FF625C">
              <w:tab/>
            </w:r>
            <w:r w:rsidR="00FF625C" w:rsidRPr="00DC3C5F">
              <w:rPr>
                <w:b/>
                <w:i w:val="0"/>
              </w:rPr>
              <w:t>0,5</w:t>
            </w:r>
            <w:r w:rsidR="00DC3C5F" w:rsidRPr="00DC3C5F">
              <w:rPr>
                <w:b/>
                <w:i w:val="0"/>
              </w:rPr>
              <w:t xml:space="preserve"> </w:t>
            </w:r>
            <w:r w:rsidR="00FF625C" w:rsidRPr="00DC3C5F">
              <w:rPr>
                <w:b/>
                <w:i w:val="0"/>
              </w:rPr>
              <w:t>bp</w:t>
            </w:r>
          </w:p>
        </w:tc>
      </w:tr>
      <w:tr w:rsidR="00844F58" w:rsidRPr="00BF3AC4" w14:paraId="36B880B3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78BD6F88" w14:textId="77777777" w:rsidR="001E0E9B" w:rsidRDefault="001E0E9B" w:rsidP="001E0E9B">
            <w:pPr>
              <w:tabs>
                <w:tab w:val="left" w:pos="426"/>
              </w:tabs>
              <w:spacing w:line="280" w:lineRule="atLeast"/>
              <w:jc w:val="left"/>
              <w:rPr>
                <w:rFonts w:cs="Lucida Sans Unicode"/>
                <w:i/>
                <w:lang w:val="de-DE"/>
              </w:rPr>
            </w:pPr>
            <w:r>
              <w:rPr>
                <w:rFonts w:cs="Lucida Sans Unicode"/>
                <w:i/>
                <w:lang w:val="de-DE"/>
              </w:rPr>
              <w:t>Linezolid:</w:t>
            </w:r>
          </w:p>
          <w:p w14:paraId="0AECBA6C" w14:textId="549BFE3E" w:rsidR="00844F58" w:rsidRPr="004A71A6" w:rsidRDefault="001E0E9B" w:rsidP="00FF625C">
            <w:pPr>
              <w:pStyle w:val="LsgTabellentext5Tab"/>
              <w:rPr>
                <w:b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0160041" wp14:editId="01C0D04A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327025</wp:posOffset>
                      </wp:positionV>
                      <wp:extent cx="139700" cy="762000"/>
                      <wp:effectExtent l="0" t="0" r="38100" b="25400"/>
                      <wp:wrapNone/>
                      <wp:docPr id="13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7620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" o:spid="_x0000_s1026" style="position:absolute;margin-left:339.8pt;margin-top:25.75pt;width:11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" filled="f" strokecolor="#243f60 [1604]" strokeweight="2pt"/>
                  </w:pict>
                </mc:Fallback>
              </mc:AlternateContent>
            </w:r>
            <w:r w:rsidR="00FF625C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773A37" wp14:editId="047DF068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290830</wp:posOffset>
                      </wp:positionV>
                      <wp:extent cx="101600" cy="774700"/>
                      <wp:effectExtent l="0" t="0" r="25400" b="38100"/>
                      <wp:wrapNone/>
                      <wp:docPr id="14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774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" o:spid="_x0000_s1026" style="position:absolute;margin-left:356.45pt;margin-top:22.9pt;width:8pt;height:6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" filled="f" strokecolor="#c00000" strokeweight="2pt"/>
                  </w:pict>
                </mc:Fallback>
              </mc:AlternateContent>
            </w:r>
            <w:r>
              <w:tab/>
            </w:r>
            <w:r w:rsidR="00FF625C">
              <w:tab/>
            </w:r>
            <w:r w:rsidR="00844F58">
              <w:rPr>
                <w:noProof/>
                <w:lang w:val="de-DE"/>
              </w:rPr>
              <w:drawing>
                <wp:inline distT="0" distB="0" distL="0" distR="0" wp14:anchorId="445904D7" wp14:editId="7B93442C">
                  <wp:extent cx="2965450" cy="1162136"/>
                  <wp:effectExtent l="0" t="0" r="6350" b="0"/>
                  <wp:docPr id="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16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625C">
              <w:tab/>
            </w:r>
            <w:r w:rsidR="00FF625C" w:rsidRPr="00DC3C5F">
              <w:rPr>
                <w:b/>
              </w:rPr>
              <w:t>2</w:t>
            </w:r>
            <w:r w:rsidR="00DC3C5F" w:rsidRPr="00DC3C5F">
              <w:rPr>
                <w:b/>
              </w:rPr>
              <w:t xml:space="preserve"> </w:t>
            </w:r>
            <w:r w:rsidR="00FF625C" w:rsidRPr="00DC3C5F">
              <w:rPr>
                <w:b/>
              </w:rPr>
              <w:t>bp</w:t>
            </w:r>
          </w:p>
        </w:tc>
      </w:tr>
    </w:tbl>
    <w:p w14:paraId="5F2E2718" w14:textId="77777777" w:rsidR="00844F58" w:rsidRDefault="00844F58" w:rsidP="00844F58">
      <w:pPr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844F58" w:rsidRPr="00BF3AC4" w14:paraId="2DE1FE09" w14:textId="77777777" w:rsidTr="00A56832">
        <w:tc>
          <w:tcPr>
            <w:tcW w:w="9639" w:type="dxa"/>
          </w:tcPr>
          <w:p w14:paraId="7A3066BB" w14:textId="3163A1CB" w:rsidR="00844F58" w:rsidRPr="00BF3AC4" w:rsidRDefault="00844F58" w:rsidP="00EA5B2C">
            <w:pPr>
              <w:pStyle w:val="FrageKursiv"/>
              <w:rPr>
                <w:b/>
                <w:lang w:val="de-DE"/>
              </w:rPr>
            </w:pPr>
            <w:r>
              <w:rPr>
                <w:lang w:val="de-DE"/>
              </w:rPr>
              <w:lastRenderedPageBreak/>
              <w:t>2</w:t>
            </w:r>
            <w:r w:rsidRPr="00BF3AC4">
              <w:rPr>
                <w:lang w:val="de-DE"/>
              </w:rPr>
              <w:t>.</w:t>
            </w:r>
            <w:r w:rsidR="00EA5B2C">
              <w:rPr>
                <w:lang w:val="de-DE"/>
              </w:rPr>
              <w:t>9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>Berechnen Sie die Summenformel der gesuchten Verbindung.</w:t>
            </w:r>
          </w:p>
        </w:tc>
      </w:tr>
      <w:tr w:rsidR="00FF625C" w:rsidRPr="00BF3AC4" w14:paraId="3667B0D1" w14:textId="77777777" w:rsidTr="00A56832">
        <w:trPr>
          <w:trHeight w:val="454"/>
        </w:trPr>
        <w:tc>
          <w:tcPr>
            <w:tcW w:w="9639" w:type="dxa"/>
            <w:vAlign w:val="center"/>
          </w:tcPr>
          <w:p w14:paraId="0994E162" w14:textId="77777777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O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m</m:t>
                    </m:r>
                  </m:num>
                  <m:den>
                    <m:r>
                      <m:t>M</m:t>
                    </m:r>
                  </m:den>
                </m:f>
                <m:r>
                  <m:t>=0,01797mol</m:t>
                </m:r>
              </m:oMath>
            </m:oMathPara>
          </w:p>
          <w:p w14:paraId="2F971E5B" w14:textId="77777777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m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=2∙n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O</m:t>
                    </m:r>
                  </m:e>
                </m:d>
                <m:r>
                  <m:t>∙M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=0,0363g</m:t>
                </m:r>
              </m:oMath>
            </m:oMathPara>
          </w:p>
          <w:p w14:paraId="537453E9" w14:textId="77777777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p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0,03630</m:t>
                    </m:r>
                  </m:num>
                  <m:den>
                    <m:r>
                      <m:t>0,5000</m:t>
                    </m:r>
                  </m:den>
                </m:f>
                <m:r>
                  <m:t>=7,26%</m:t>
                </m:r>
              </m:oMath>
            </m:oMathPara>
          </w:p>
          <w:p w14:paraId="30C3FD18" w14:textId="77777777" w:rsidR="00FF625C" w:rsidRPr="00F64BB9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C</m:t>
                    </m:r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O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=n(C)=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pV</m:t>
                    </m:r>
                  </m:num>
                  <m:den>
                    <m:r>
                      <m:t>RT</m:t>
                    </m:r>
                  </m:den>
                </m:f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1,0135bar∙0,6839l</m:t>
                    </m:r>
                  </m:num>
                  <m:den>
                    <m:r>
                      <m:t>0,08314∙298</m:t>
                    </m:r>
                  </m:den>
                </m:f>
                <m:r>
                  <m:t>=0,02798mol</m:t>
                </m:r>
              </m:oMath>
            </m:oMathPara>
          </w:p>
          <w:p w14:paraId="1CAA318B" w14:textId="3FD6850E" w:rsidR="00FF625C" w:rsidRDefault="00FF625C" w:rsidP="00FF625C">
            <w:pPr>
              <w:pStyle w:val="LsgTabellentext"/>
              <w:rPr>
                <w:i/>
              </w:rPr>
            </w:pPr>
            <w:r>
              <w:rPr>
                <w:i/>
              </w:rPr>
              <w:t>m(C)=0,3360g          p(C)=67,20%</w:t>
            </w:r>
          </w:p>
          <w:p w14:paraId="483B54AC" w14:textId="77777777" w:rsidR="00FF625C" w:rsidRDefault="00FF625C" w:rsidP="00FF625C">
            <w:pPr>
              <w:pStyle w:val="LsgTabellentext"/>
              <w:rPr>
                <w:i/>
              </w:rPr>
            </w:pPr>
            <w:r>
              <w:rPr>
                <w:i/>
              </w:rPr>
              <w:t>Annahme 100g:</w:t>
            </w:r>
          </w:p>
          <w:p w14:paraId="272C26A6" w14:textId="77777777" w:rsidR="00FF625C" w:rsidRPr="00F64BB9" w:rsidRDefault="00FF625C" w:rsidP="00FF625C">
            <w:pPr>
              <w:pStyle w:val="LsgTabellentext"/>
              <w:rPr>
                <w:i/>
              </w:rPr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C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67,20</m:t>
                    </m:r>
                  </m:num>
                  <m:den>
                    <m:r>
                      <m:t>12,01</m:t>
                    </m:r>
                  </m:den>
                </m:f>
                <m:r>
                  <m:t>=5,595mol</m:t>
                </m:r>
              </m:oMath>
            </m:oMathPara>
          </w:p>
          <w:p w14:paraId="63D371D0" w14:textId="77777777" w:rsidR="00FF625C" w:rsidRPr="00F64BB9" w:rsidRDefault="00FF625C" w:rsidP="00FF625C">
            <w:pPr>
              <w:pStyle w:val="LsgTabellentext"/>
              <w:rPr>
                <w:i/>
              </w:rPr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7,26</m:t>
                    </m:r>
                  </m:num>
                  <m:den>
                    <m:r>
                      <m:t>1,01</m:t>
                    </m:r>
                  </m:den>
                </m:f>
                <m:r>
                  <m:t>=7,188mol</m:t>
                </m:r>
              </m:oMath>
            </m:oMathPara>
          </w:p>
          <w:p w14:paraId="41C22BA7" w14:textId="77777777" w:rsidR="00FF625C" w:rsidRPr="009600A0" w:rsidRDefault="00FF625C" w:rsidP="00FF625C">
            <w:pPr>
              <w:pStyle w:val="LsgTabellentext"/>
              <w:rPr>
                <w:i/>
              </w:rPr>
            </w:pPr>
            <m:oMath>
              <m:r>
                <m:t>n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O</m:t>
                  </m:r>
                </m:e>
              </m:d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25,54</m:t>
                  </m:r>
                </m:num>
                <m:den>
                  <m:r>
                    <m:t>16,00</m:t>
                  </m:r>
                </m:den>
              </m:f>
              <m:r>
                <m:t>=1,596mol</m:t>
              </m:r>
            </m:oMath>
            <w:r>
              <w:rPr>
                <w:i/>
              </w:rPr>
              <w:t xml:space="preserve">   ⟶ C</w:t>
            </w:r>
            <w:r w:rsidRPr="00F64BB9">
              <w:rPr>
                <w:i/>
                <w:vertAlign w:val="subscript"/>
              </w:rPr>
              <w:t>3,5</w:t>
            </w:r>
            <w:r>
              <w:rPr>
                <w:i/>
              </w:rPr>
              <w:t>H</w:t>
            </w:r>
            <w:r w:rsidRPr="00F64BB9">
              <w:rPr>
                <w:i/>
                <w:vertAlign w:val="subscript"/>
              </w:rPr>
              <w:t>4,5</w:t>
            </w:r>
            <w:r>
              <w:rPr>
                <w:i/>
              </w:rPr>
              <w:t>O</w:t>
            </w:r>
            <w:r w:rsidRPr="00F64BB9">
              <w:rPr>
                <w:i/>
                <w:vertAlign w:val="subscript"/>
              </w:rPr>
              <w:t>1</w:t>
            </w:r>
            <w:r>
              <w:rPr>
                <w:i/>
                <w:vertAlign w:val="subscript"/>
              </w:rPr>
              <w:t xml:space="preserve"> </w:t>
            </w:r>
            <w:r>
              <w:rPr>
                <w:i/>
              </w:rPr>
              <w:t xml:space="preserve">⟶ </w:t>
            </w:r>
            <w:r w:rsidRPr="009600A0">
              <w:rPr>
                <w:i/>
              </w:rPr>
              <w:t xml:space="preserve"> C</w:t>
            </w:r>
            <w:r>
              <w:rPr>
                <w:i/>
                <w:vertAlign w:val="subscript"/>
              </w:rPr>
              <w:t>7</w:t>
            </w:r>
            <w:r w:rsidRPr="009600A0">
              <w:rPr>
                <w:i/>
              </w:rPr>
              <w:t>H</w:t>
            </w:r>
            <w:r>
              <w:rPr>
                <w:i/>
                <w:vertAlign w:val="subscript"/>
              </w:rPr>
              <w:t>9</w:t>
            </w:r>
            <w:r w:rsidRPr="009600A0">
              <w:rPr>
                <w:i/>
              </w:rPr>
              <w:t>O</w:t>
            </w:r>
            <w:r w:rsidRPr="00D32E9D">
              <w:rPr>
                <w:i/>
                <w:vertAlign w:val="subscript"/>
              </w:rPr>
              <w:t>2</w:t>
            </w:r>
          </w:p>
          <w:p w14:paraId="15173562" w14:textId="476A2A14" w:rsidR="00FF625C" w:rsidRPr="004A71A6" w:rsidRDefault="00FF625C" w:rsidP="00FF625C">
            <w:pPr>
              <w:pStyle w:val="LsgTabellentext"/>
              <w:rPr>
                <w:b/>
                <w:i/>
              </w:rPr>
            </w:pPr>
            <w:r w:rsidRPr="00FF625C">
              <w:rPr>
                <w:b/>
                <w:i/>
              </w:rPr>
              <w:t>Summenformel</w:t>
            </w:r>
            <w:r>
              <w:rPr>
                <w:i/>
              </w:rPr>
              <w:t>: C</w:t>
            </w:r>
            <w:r>
              <w:rPr>
                <w:i/>
                <w:vertAlign w:val="subscript"/>
              </w:rPr>
              <w:t>14</w:t>
            </w:r>
            <w:r>
              <w:rPr>
                <w:i/>
              </w:rPr>
              <w:t>H</w:t>
            </w:r>
            <w:r>
              <w:rPr>
                <w:i/>
                <w:vertAlign w:val="subscript"/>
              </w:rPr>
              <w:t>18</w:t>
            </w:r>
            <w:r>
              <w:rPr>
                <w:i/>
              </w:rPr>
              <w:t>O</w:t>
            </w:r>
            <w:r>
              <w:rPr>
                <w:i/>
                <w:vertAlign w:val="subscript"/>
              </w:rPr>
              <w:t xml:space="preserve">4   </w:t>
            </w:r>
            <w:r w:rsidRPr="00F64BB9">
              <w:rPr>
                <w:i/>
              </w:rPr>
              <w:t xml:space="preserve">                 </w:t>
            </w:r>
            <w:r>
              <w:rPr>
                <w:b/>
                <w:i/>
              </w:rPr>
              <w:t xml:space="preserve">                                                               </w:t>
            </w:r>
            <w:r>
              <w:rPr>
                <w:b/>
                <w:i/>
              </w:rPr>
              <w:tab/>
            </w:r>
            <w:r w:rsidRPr="00DC3C5F">
              <w:rPr>
                <w:b/>
              </w:rPr>
              <w:t>4</w:t>
            </w:r>
            <w:r w:rsidR="00317B7A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  <w:r w:rsidRPr="00317B7A">
              <w:t xml:space="preserve">  </w:t>
            </w:r>
            <w:r w:rsidRPr="004A71A6">
              <w:rPr>
                <w:b/>
                <w:i/>
              </w:rPr>
              <w:t xml:space="preserve">    </w:t>
            </w:r>
          </w:p>
        </w:tc>
      </w:tr>
    </w:tbl>
    <w:p w14:paraId="42F70EF4" w14:textId="77777777" w:rsidR="00844F58" w:rsidRDefault="00844F58" w:rsidP="00844F58">
      <w:pPr>
        <w:spacing w:line="280" w:lineRule="atLeast"/>
      </w:pPr>
    </w:p>
    <w:p w14:paraId="1B0575FE" w14:textId="4A571D33" w:rsidR="00844F58" w:rsidRDefault="00FF625C" w:rsidP="00FF625C">
      <w:pPr>
        <w:spacing w:line="280" w:lineRule="atLeast"/>
        <w:jc w:val="center"/>
      </w:pPr>
      <w:r>
        <w:rPr>
          <w:noProof/>
          <w:lang w:val="de-DE"/>
        </w:rPr>
        <w:drawing>
          <wp:inline distT="0" distB="0" distL="0" distR="0" wp14:anchorId="0B0806FF" wp14:editId="4E011377">
            <wp:extent cx="3340100" cy="1543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EDD4" w14:textId="77777777" w:rsidR="00844F58" w:rsidRDefault="00844F58" w:rsidP="00844F58">
      <w:pPr>
        <w:spacing w:line="280" w:lineRule="atLeast"/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844F58" w:rsidRPr="00BF3AC4" w14:paraId="1827371F" w14:textId="77777777" w:rsidTr="00A56832">
        <w:tc>
          <w:tcPr>
            <w:tcW w:w="9639" w:type="dxa"/>
          </w:tcPr>
          <w:p w14:paraId="17BBBBFA" w14:textId="4435C860" w:rsidR="00844F58" w:rsidRPr="00BF3AC4" w:rsidRDefault="001E0E9B" w:rsidP="002E6C54">
            <w:pPr>
              <w:pStyle w:val="FrageKursiv"/>
              <w:rPr>
                <w:rFonts w:cs="Lucida Sans Unicode"/>
                <w:b/>
                <w:lang w:val="de-DE"/>
              </w:rPr>
            </w:pPr>
            <w:r>
              <w:rPr>
                <w:lang w:val="de-DE"/>
              </w:rPr>
              <w:t>2</w:t>
            </w:r>
            <w:r w:rsidRPr="00BF3AC4">
              <w:rPr>
                <w:lang w:val="de-DE"/>
              </w:rPr>
              <w:t>.</w:t>
            </w:r>
            <w:r w:rsidR="002E6C54">
              <w:rPr>
                <w:lang w:val="de-DE"/>
              </w:rPr>
              <w:t>10</w:t>
            </w:r>
            <w:r w:rsidRPr="00BF3AC4">
              <w:rPr>
                <w:lang w:val="de-DE"/>
              </w:rPr>
              <w:tab/>
            </w:r>
            <w:r>
              <w:rPr>
                <w:rFonts w:cs="Lucida Sans Unicode"/>
                <w:lang w:val="de-DE"/>
              </w:rPr>
              <w:t xml:space="preserve">Zeichnen Sie die Konstitutionsformel der gesuchten Verbindung. Kennzeichnen Sie eindeutig, welche Signale im </w:t>
            </w:r>
            <w:r w:rsidRPr="009E7E0B">
              <w:rPr>
                <w:vertAlign w:val="superscript"/>
              </w:rPr>
              <w:t>1</w:t>
            </w:r>
            <w:r>
              <w:t>H-NMR-Spektrum von welchen Protonen im Molekül stammen, indem Sie kleine Buchstaben a, b, c, etc. sowohl zum Peak im Spektrum als auch zu den signalliefernden Protonen in der Konstitutionsformel schreiben.</w:t>
            </w:r>
          </w:p>
        </w:tc>
      </w:tr>
      <w:tr w:rsidR="00844F58" w:rsidRPr="00BF3AC4" w14:paraId="735AF371" w14:textId="77777777" w:rsidTr="00A56832">
        <w:trPr>
          <w:trHeight w:val="454"/>
        </w:trPr>
        <w:tc>
          <w:tcPr>
            <w:tcW w:w="9639" w:type="dxa"/>
            <w:vAlign w:val="center"/>
          </w:tcPr>
          <w:p w14:paraId="44DFB1D5" w14:textId="38A97F53" w:rsidR="00FF625C" w:rsidRDefault="00FF625C" w:rsidP="00FF625C">
            <w:pPr>
              <w:pStyle w:val="LsgTabellentext5Tab"/>
            </w:pPr>
            <w:r>
              <w:tab/>
            </w:r>
            <w:r>
              <w:rPr>
                <w:noProof/>
                <w:sz w:val="22"/>
                <w:szCs w:val="22"/>
                <w:lang w:val="de-DE"/>
              </w:rPr>
              <w:drawing>
                <wp:inline distT="0" distB="0" distL="0" distR="0" wp14:anchorId="01906981" wp14:editId="1C2C398E">
                  <wp:extent cx="2791215" cy="2010056"/>
                  <wp:effectExtent l="0" t="0" r="9525" b="9525"/>
                  <wp:docPr id="17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il B_H_Zuordnung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  <w:r>
              <w:tab/>
            </w:r>
            <w:r>
              <w:tab/>
              <w:t xml:space="preserve">Struktur: </w:t>
            </w:r>
            <w:r w:rsidRPr="00DC3C5F">
              <w:rPr>
                <w:b/>
              </w:rPr>
              <w:t>4,5 bp</w:t>
            </w:r>
          </w:p>
          <w:p w14:paraId="16812451" w14:textId="1D00898C" w:rsidR="00844F58" w:rsidRPr="004A71A6" w:rsidRDefault="00FF625C" w:rsidP="00FF625C">
            <w:pPr>
              <w:pStyle w:val="LsgTabellentext"/>
              <w:rPr>
                <w:b/>
                <w:i/>
                <w:lang w:val="de-DE"/>
              </w:rPr>
            </w:pPr>
            <w:r>
              <w:tab/>
              <w:t xml:space="preserve">je richtiger Zuordnung 0,25 bp </w:t>
            </w:r>
            <w:r w:rsidRPr="00E81795">
              <w:sym w:font="Wingdings" w:char="F0E0"/>
            </w:r>
            <w:r>
              <w:t xml:space="preserve"> </w:t>
            </w:r>
            <w:r w:rsidRPr="00DC3C5F">
              <w:rPr>
                <w:b/>
              </w:rPr>
              <w:t>1,25 bp</w:t>
            </w:r>
            <w:r>
              <w:t xml:space="preserve"> Zuordnung</w:t>
            </w:r>
            <w:r w:rsidR="00844F58" w:rsidRPr="004A71A6">
              <w:rPr>
                <w:b/>
                <w:i/>
                <w:lang w:val="de-DE"/>
              </w:rPr>
              <w:t xml:space="preserve"> </w:t>
            </w:r>
          </w:p>
        </w:tc>
      </w:tr>
    </w:tbl>
    <w:p w14:paraId="75938D1C" w14:textId="3A881745" w:rsidR="00A56832" w:rsidRDefault="007046B2" w:rsidP="00A56832">
      <w:pPr>
        <w:pStyle w:val="ProblemKopfPunkteRechts"/>
      </w:pPr>
      <w:r>
        <w:lastRenderedPageBreak/>
        <w:t>Aufgabe</w:t>
      </w:r>
      <w:r w:rsidR="00A56832">
        <w:t xml:space="preserve"> 3</w:t>
      </w:r>
      <w:r w:rsidR="00A56832">
        <w:tab/>
      </w:r>
      <w:r w:rsidR="009D7510">
        <w:t>23,5 bp ≙ 7 rp</w:t>
      </w:r>
    </w:p>
    <w:p w14:paraId="38996A40" w14:textId="2F55737E" w:rsidR="00A56832" w:rsidRDefault="001E0E9B" w:rsidP="00D15088">
      <w:pPr>
        <w:pStyle w:val="ProblemLsgberschrift"/>
      </w:pPr>
      <w:r>
        <w:t>Aluminium und Komplexe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47814501" w14:textId="77777777" w:rsidTr="00B63602">
        <w:trPr>
          <w:trHeight w:val="283"/>
        </w:trPr>
        <w:tc>
          <w:tcPr>
            <w:tcW w:w="9639" w:type="dxa"/>
          </w:tcPr>
          <w:p w14:paraId="242556D7" w14:textId="7A8F09DF" w:rsidR="00B63602" w:rsidRPr="00C52774" w:rsidRDefault="001E0E9B" w:rsidP="002E6C54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>
              <w:rPr>
                <w:lang w:val="de-DE"/>
              </w:rPr>
              <w:t>1</w:t>
            </w:r>
            <w:r w:rsidRPr="00BF3AC4">
              <w:rPr>
                <w:lang w:val="de-DE"/>
              </w:rPr>
              <w:tab/>
            </w:r>
            <w:r w:rsidRPr="00277960">
              <w:t xml:space="preserve">Zeichnen Sie die </w:t>
            </w:r>
            <w:r>
              <w:t xml:space="preserve">Al-Atome als Kugeln in die Elementarzelle </w:t>
            </w:r>
            <w:r w:rsidRPr="00277960">
              <w:t>der kubisch dichtesten Packung.</w:t>
            </w:r>
          </w:p>
        </w:tc>
      </w:tr>
      <w:tr w:rsidR="00B63602" w:rsidRPr="00C52774" w14:paraId="6DC797D8" w14:textId="77777777" w:rsidTr="00B63602">
        <w:trPr>
          <w:trHeight w:val="282"/>
        </w:trPr>
        <w:tc>
          <w:tcPr>
            <w:tcW w:w="9639" w:type="dxa"/>
          </w:tcPr>
          <w:p w14:paraId="45411B78" w14:textId="1F478E8B" w:rsidR="00B63602" w:rsidRPr="00C52774" w:rsidRDefault="00F61EE9" w:rsidP="00F61EE9">
            <w:pPr>
              <w:pStyle w:val="LsgTabellentext5Tab"/>
            </w:pPr>
            <w:r>
              <w:tab/>
            </w:r>
            <w:r>
              <w:tab/>
            </w:r>
            <w:r w:rsidR="0084318D">
              <w:rPr>
                <w:noProof/>
                <w:lang w:val="de-DE"/>
                <w14:ligatures w14:val="none"/>
              </w:rPr>
              <w:drawing>
                <wp:inline distT="0" distB="0" distL="0" distR="0" wp14:anchorId="27037CD3" wp14:editId="3174532A">
                  <wp:extent cx="1185454" cy="1202656"/>
                  <wp:effectExtent l="0" t="0" r="8890" b="0"/>
                  <wp:docPr id="2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54" cy="12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="00B63602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r w:rsidR="00B63602" w:rsidRPr="00DC3C5F">
              <w:rPr>
                <w:b/>
              </w:rPr>
              <w:t>bp</w:t>
            </w:r>
          </w:p>
        </w:tc>
      </w:tr>
      <w:tr w:rsidR="00B63602" w:rsidRPr="00C52774" w14:paraId="43D9B41C" w14:textId="77777777" w:rsidTr="00B63602">
        <w:trPr>
          <w:trHeight w:val="283"/>
        </w:trPr>
        <w:tc>
          <w:tcPr>
            <w:tcW w:w="9639" w:type="dxa"/>
          </w:tcPr>
          <w:p w14:paraId="04F84773" w14:textId="41B80340" w:rsidR="00B63602" w:rsidRPr="00C52774" w:rsidRDefault="001E0E9B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2</w:t>
            </w:r>
            <w:r w:rsidRPr="00BF3AC4">
              <w:rPr>
                <w:lang w:val="de-DE"/>
              </w:rPr>
              <w:tab/>
            </w:r>
            <w:r>
              <w:t xml:space="preserve">Berechnen Sie den Gitterparameter </w:t>
            </w:r>
            <w:r w:rsidRPr="00E72E5E">
              <w:t xml:space="preserve">a </w:t>
            </w:r>
            <w:r>
              <w:t>in pm.</w:t>
            </w:r>
          </w:p>
        </w:tc>
      </w:tr>
      <w:tr w:rsidR="00B63602" w:rsidRPr="00C52774" w14:paraId="4411F63E" w14:textId="77777777" w:rsidTr="00B63602">
        <w:trPr>
          <w:trHeight w:val="282"/>
        </w:trPr>
        <w:tc>
          <w:tcPr>
            <w:tcW w:w="9639" w:type="dxa"/>
          </w:tcPr>
          <w:p w14:paraId="11DF6BE5" w14:textId="0CF15012" w:rsidR="00B63602" w:rsidRPr="001D6458" w:rsidRDefault="00B63602" w:rsidP="00F61EE9">
            <w:pPr>
              <w:pStyle w:val="LsgTabellentext"/>
              <w:rPr>
                <w:i/>
                <w:lang w:val="de-DE"/>
              </w:rPr>
            </w:pPr>
            <m:oMath>
              <m:r>
                <m:rPr>
                  <m:sty m:val="p"/>
                </m:rPr>
                <w:rPr>
                  <w:lang w:val="de-DE"/>
                </w:rPr>
                <m:t>ρ=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EZ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EZ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lang w:val="de-DE"/>
                </w:rPr>
                <m:t>=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lang w:val="de-DE"/>
                    </w:rPr>
                    <m:t>Atome/EZ∙M</m:t>
                  </m:r>
                </m:num>
                <m:den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de-DE"/>
                    </w:rPr>
                    <m:t>∙</m:t>
                  </m:r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3</m:t>
                      </m:r>
                    </m:sup>
                  </m:sSup>
                </m:den>
              </m:f>
            </m:oMath>
            <w:r w:rsidR="00F61EE9">
              <w:rPr>
                <w:i/>
                <w:lang w:val="de-DE"/>
              </w:rPr>
              <w:t xml:space="preserve"> </w:t>
            </w:r>
          </w:p>
          <w:p w14:paraId="433ADBE0" w14:textId="4EDD2A17" w:rsidR="00B63602" w:rsidRPr="00C52774" w:rsidRDefault="00B63602" w:rsidP="00F61EE9">
            <w:pPr>
              <w:pStyle w:val="LsgTabellentext"/>
            </w:pPr>
            <m:oMath>
              <m:r>
                <w:rPr>
                  <w:sz w:val="28"/>
                  <w:lang w:val="de-DE"/>
                </w:rPr>
                <m:t>a=</m:t>
              </m:r>
              <m:rad>
                <m:radPr>
                  <m:ctrlPr>
                    <w:rPr>
                      <w:i/>
                      <w:sz w:val="28"/>
                      <w:lang w:val="de-DE"/>
                    </w:rPr>
                  </m:ctrlPr>
                </m:radPr>
                <m:deg>
                  <m:r>
                    <w:rPr>
                      <w:sz w:val="28"/>
                      <w:lang w:val="de-DE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i/>
                          <w:sz w:val="28"/>
                          <w:lang w:val="de-DE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i/>
                              <w:sz w:val="28"/>
                              <w:lang w:val="de-DE"/>
                            </w:rPr>
                          </m:ctrlPr>
                        </m:fPr>
                        <m:num>
                          <m:r>
                            <w:rPr>
                              <w:sz w:val="28"/>
                              <w:lang w:val="de-DE"/>
                            </w:rPr>
                            <m:t>Atome</m:t>
                          </m:r>
                        </m:num>
                        <m:den>
                          <m:r>
                            <w:rPr>
                              <w:sz w:val="28"/>
                              <w:lang w:val="de-DE"/>
                            </w:rPr>
                            <m:t>EZ</m:t>
                          </m:r>
                        </m:den>
                      </m:f>
                      <m:r>
                        <w:rPr>
                          <w:sz w:val="28"/>
                          <w:lang w:val="de-DE"/>
                        </w:rPr>
                        <m:t>∙M</m:t>
                      </m:r>
                    </m:num>
                    <m:den>
                      <m:r>
                        <w:rPr>
                          <w:sz w:val="28"/>
                          <w:lang w:val="de-DE"/>
                        </w:rPr>
                        <m:t>ρ∙</m:t>
                      </m:r>
                      <m:sSub>
                        <m:sSubPr>
                          <m:ctrlPr>
                            <w:rPr>
                              <w:i/>
                              <w:sz w:val="28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sz w:val="28"/>
                              <w:lang w:val="de-DE"/>
                            </w:rPr>
                            <m:t>N</m:t>
                          </m:r>
                        </m:e>
                        <m:sub>
                          <m:r>
                            <w:rPr>
                              <w:sz w:val="28"/>
                              <w:lang w:val="de-DE"/>
                            </w:rPr>
                            <m:t>A</m:t>
                          </m:r>
                        </m:sub>
                      </m:sSub>
                    </m:den>
                  </m:f>
                </m:e>
              </m:rad>
            </m:oMath>
            <w:r>
              <w:rPr>
                <w:i/>
                <w:sz w:val="28"/>
                <w:lang w:val="de-DE"/>
              </w:rPr>
              <w:t xml:space="preserve">    </w:t>
            </w:r>
            <w:r w:rsidRPr="00755FB5">
              <w:rPr>
                <w:i/>
                <w:sz w:val="28"/>
                <w:lang w:val="de-DE"/>
              </w:rPr>
              <w:t xml:space="preserve"> </w:t>
            </w:r>
            <m:oMath>
              <m:r>
                <w:rPr>
                  <w:lang w:val="de-DE"/>
                </w:rPr>
                <m:t>a=4,049∙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de-DE"/>
                    </w:rPr>
                    <m:t>10</m:t>
                  </m:r>
                </m:e>
                <m:sup>
                  <m:r>
                    <w:rPr>
                      <w:lang w:val="de-DE"/>
                    </w:rPr>
                    <m:t>-8</m:t>
                  </m:r>
                </m:sup>
              </m:sSup>
              <m:r>
                <m:rPr>
                  <m:sty m:val="p"/>
                </m:rPr>
                <w:rPr>
                  <w:lang w:val="de-DE"/>
                </w:rPr>
                <m:t>cm</m:t>
              </m:r>
              <m:r>
                <w:rPr>
                  <w:lang w:val="de-DE"/>
                </w:rPr>
                <m:t>=405 pm</m:t>
              </m:r>
            </m:oMath>
            <w:r>
              <w:t xml:space="preserve"> </w:t>
            </w:r>
            <w:r w:rsidR="00F61EE9">
              <w:tab/>
            </w:r>
            <w:r>
              <w:t xml:space="preserve"> </w:t>
            </w:r>
            <w:r w:rsidRPr="00DC3C5F">
              <w:rPr>
                <w:b/>
              </w:rPr>
              <w:t>3</w:t>
            </w:r>
            <w:r w:rsidR="00317B7A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</w:p>
        </w:tc>
      </w:tr>
    </w:tbl>
    <w:p w14:paraId="00208883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B63602" w:rsidRPr="00C52774" w14:paraId="19C12E82" w14:textId="77777777" w:rsidTr="00B63602">
        <w:trPr>
          <w:trHeight w:val="283"/>
        </w:trPr>
        <w:tc>
          <w:tcPr>
            <w:tcW w:w="9639" w:type="dxa"/>
            <w:gridSpan w:val="2"/>
          </w:tcPr>
          <w:p w14:paraId="568A7BEE" w14:textId="79CDF395" w:rsidR="00B63602" w:rsidRPr="00C52774" w:rsidRDefault="00C91FF1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3</w:t>
            </w:r>
            <w:r w:rsidRPr="00BF3AC4">
              <w:rPr>
                <w:lang w:val="de-DE"/>
              </w:rPr>
              <w:tab/>
            </w:r>
            <w:r>
              <w:rPr>
                <w:lang w:val="de-DE"/>
              </w:rPr>
              <w:t>Benennen Sie die bei den Lösungsvorgängen gebildeten Ionen systematisch.</w:t>
            </w:r>
          </w:p>
        </w:tc>
      </w:tr>
      <w:tr w:rsidR="00B63602" w:rsidRPr="00C52774" w14:paraId="586A5720" w14:textId="77777777" w:rsidTr="00B63602">
        <w:trPr>
          <w:trHeight w:val="285"/>
        </w:trPr>
        <w:tc>
          <w:tcPr>
            <w:tcW w:w="1843" w:type="dxa"/>
          </w:tcPr>
          <w:p w14:paraId="2321EAEC" w14:textId="77777777" w:rsidR="00B63602" w:rsidRPr="00C52774" w:rsidRDefault="00B63602" w:rsidP="00B63602">
            <w:pPr>
              <w:pStyle w:val="FrageKursiv"/>
              <w:ind w:left="0" w:firstLine="0"/>
            </w:pPr>
            <w:r>
              <w:t>[Al(H</w:t>
            </w:r>
            <w:r w:rsidRPr="002A28E0">
              <w:rPr>
                <w:vertAlign w:val="subscript"/>
              </w:rPr>
              <w:t>2</w:t>
            </w:r>
            <w:r>
              <w:t>O)</w:t>
            </w:r>
            <w:r w:rsidRPr="002A28E0">
              <w:rPr>
                <w:vertAlign w:val="subscript"/>
              </w:rPr>
              <w:t>6</w:t>
            </w:r>
            <w:r>
              <w:t>]</w:t>
            </w:r>
            <w:r w:rsidRPr="002A28E0">
              <w:rPr>
                <w:vertAlign w:val="superscript"/>
              </w:rPr>
              <w:t>3+</w:t>
            </w:r>
          </w:p>
        </w:tc>
        <w:tc>
          <w:tcPr>
            <w:tcW w:w="7796" w:type="dxa"/>
          </w:tcPr>
          <w:p w14:paraId="673E3454" w14:textId="15A4929E" w:rsidR="00B63602" w:rsidRPr="00C52774" w:rsidRDefault="00B63602" w:rsidP="00C91FF1">
            <w:pPr>
              <w:pStyle w:val="LsgTabellentext5Tab"/>
            </w:pPr>
            <w:r>
              <w:t xml:space="preserve">Name: Hexaaquaaluminium(III) - kation   </w:t>
            </w:r>
            <w:r w:rsidR="00C91FF1">
              <w:tab/>
            </w:r>
            <w:r w:rsidR="00C91FF1">
              <w:tab/>
            </w:r>
            <w:r w:rsidRPr="00FA7C91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r w:rsidRPr="00FA7C91">
              <w:rPr>
                <w:b/>
              </w:rPr>
              <w:t>bp</w:t>
            </w:r>
          </w:p>
        </w:tc>
      </w:tr>
      <w:tr w:rsidR="00B63602" w:rsidRPr="00C52774" w14:paraId="673090E1" w14:textId="77777777" w:rsidTr="00B63602">
        <w:trPr>
          <w:trHeight w:val="285"/>
        </w:trPr>
        <w:tc>
          <w:tcPr>
            <w:tcW w:w="1843" w:type="dxa"/>
          </w:tcPr>
          <w:p w14:paraId="029D53F3" w14:textId="77777777" w:rsidR="00B63602" w:rsidRPr="00C52774" w:rsidRDefault="00B63602" w:rsidP="00B63602">
            <w:pPr>
              <w:pStyle w:val="FrageKursiv"/>
              <w:ind w:left="0" w:firstLine="0"/>
            </w:pPr>
            <w:r>
              <w:t>[Al(OH)</w:t>
            </w:r>
            <w:r w:rsidRPr="002A28E0">
              <w:rPr>
                <w:vertAlign w:val="subscript"/>
              </w:rPr>
              <w:t>4</w:t>
            </w:r>
            <w:r>
              <w:t>]</w:t>
            </w:r>
            <w:r w:rsidRPr="002A28E0">
              <w:rPr>
                <w:vertAlign w:val="superscript"/>
              </w:rPr>
              <w:t>-</w:t>
            </w:r>
          </w:p>
        </w:tc>
        <w:tc>
          <w:tcPr>
            <w:tcW w:w="7796" w:type="dxa"/>
          </w:tcPr>
          <w:p w14:paraId="68AA4547" w14:textId="4C8B83AE" w:rsidR="00B63602" w:rsidRPr="00C52774" w:rsidRDefault="00B63602" w:rsidP="00317B7A">
            <w:pPr>
              <w:pStyle w:val="LsgTabellentext5Tab"/>
            </w:pPr>
            <w:r>
              <w:t xml:space="preserve">Name: Tetrahydroxidoaluminat (III)  </w:t>
            </w:r>
            <w:r w:rsidR="00C91FF1">
              <w:tab/>
            </w:r>
            <w:r w:rsidR="00C91FF1">
              <w:tab/>
            </w:r>
            <w:r w:rsidRPr="00FA7C91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r w:rsidRPr="00FA7C91">
              <w:rPr>
                <w:b/>
              </w:rPr>
              <w:t>bp</w:t>
            </w:r>
          </w:p>
        </w:tc>
      </w:tr>
      <w:tr w:rsidR="00B63602" w:rsidRPr="00C52774" w14:paraId="1276F749" w14:textId="77777777" w:rsidTr="00B63602">
        <w:trPr>
          <w:trHeight w:val="283"/>
        </w:trPr>
        <w:tc>
          <w:tcPr>
            <w:tcW w:w="9639" w:type="dxa"/>
            <w:gridSpan w:val="2"/>
          </w:tcPr>
          <w:p w14:paraId="38D30516" w14:textId="03DA6B09" w:rsidR="00B63602" w:rsidRPr="00C52774" w:rsidRDefault="00037FB3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4</w:t>
            </w:r>
            <w:r w:rsidRPr="00BF3AC4">
              <w:rPr>
                <w:lang w:val="de-DE"/>
              </w:rPr>
              <w:tab/>
            </w:r>
            <w:r w:rsidRPr="006B228E">
              <w:t xml:space="preserve">Formulieren Sie </w:t>
            </w:r>
            <w:r>
              <w:t>für die beiden genannten Lösungsvorgänge abgestimmte Reaktionsgleichungen</w:t>
            </w:r>
            <w:r w:rsidRPr="006B228E">
              <w:t>.</w:t>
            </w:r>
          </w:p>
        </w:tc>
      </w:tr>
      <w:tr w:rsidR="00B63602" w:rsidRPr="00C52774" w14:paraId="11091676" w14:textId="77777777" w:rsidTr="00B63602">
        <w:trPr>
          <w:trHeight w:val="282"/>
        </w:trPr>
        <w:tc>
          <w:tcPr>
            <w:tcW w:w="9639" w:type="dxa"/>
            <w:gridSpan w:val="2"/>
          </w:tcPr>
          <w:p w14:paraId="78F95A46" w14:textId="1734264B" w:rsidR="00B63602" w:rsidRPr="00C52774" w:rsidRDefault="00B63602" w:rsidP="00037FB3">
            <w:pPr>
              <w:pStyle w:val="LsgTabellentext"/>
            </w:pPr>
            <w:r>
              <w:rPr>
                <w:lang w:val="de-DE"/>
              </w:rPr>
              <w:t>2 Al + 6 H</w:t>
            </w:r>
            <w:r w:rsidRPr="00E8514C">
              <w:rPr>
                <w:vertAlign w:val="superscript"/>
                <w:lang w:val="de-DE"/>
              </w:rPr>
              <w:t>+</w:t>
            </w:r>
            <w:r>
              <w:rPr>
                <w:lang w:val="de-DE"/>
              </w:rPr>
              <w:t xml:space="preserve"> + 12 H</w:t>
            </w:r>
            <w:r w:rsidRPr="00E8514C">
              <w:rPr>
                <w:vertAlign w:val="subscript"/>
                <w:lang w:val="de-DE"/>
              </w:rPr>
              <w:t>2</w:t>
            </w:r>
            <w:r>
              <w:rPr>
                <w:lang w:val="de-DE"/>
              </w:rPr>
              <w:t xml:space="preserve">O </w:t>
            </w:r>
            <w:r w:rsidRPr="00E8514C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2 </w:t>
            </w:r>
            <w:r>
              <w:t>[Al(H</w:t>
            </w:r>
            <w:r w:rsidRPr="002A28E0">
              <w:rPr>
                <w:vertAlign w:val="subscript"/>
              </w:rPr>
              <w:t>2</w:t>
            </w:r>
            <w:r>
              <w:t>O)</w:t>
            </w:r>
            <w:r w:rsidRPr="002A28E0">
              <w:rPr>
                <w:vertAlign w:val="subscript"/>
              </w:rPr>
              <w:t>6</w:t>
            </w:r>
            <w:r>
              <w:t>]</w:t>
            </w:r>
            <w:r w:rsidRPr="002A28E0">
              <w:rPr>
                <w:vertAlign w:val="superscript"/>
              </w:rPr>
              <w:t>3+</w:t>
            </w:r>
            <w:r>
              <w:rPr>
                <w:lang w:val="de-DE"/>
              </w:rPr>
              <w:t xml:space="preserve"> + 3 H</w:t>
            </w:r>
            <w:r w:rsidRPr="00E8514C">
              <w:rPr>
                <w:vertAlign w:val="subscript"/>
                <w:lang w:val="de-DE"/>
              </w:rPr>
              <w:t>2</w:t>
            </w:r>
            <w:r>
              <w:rPr>
                <w:lang w:val="de-DE"/>
              </w:rPr>
              <w:t xml:space="preserve"> </w:t>
            </w:r>
            <w:r w:rsidR="00037FB3">
              <w:rPr>
                <w:lang w:val="de-DE"/>
              </w:rPr>
              <w:tab/>
            </w:r>
            <w:r>
              <w:rPr>
                <w:b/>
                <w:lang w:val="de-DE"/>
              </w:rPr>
              <w:t>1</w:t>
            </w:r>
            <w:r w:rsidR="00317B7A">
              <w:rPr>
                <w:b/>
                <w:lang w:val="de-DE"/>
              </w:rPr>
              <w:t xml:space="preserve"> </w:t>
            </w:r>
            <w:r w:rsidRPr="004A71A6">
              <w:rPr>
                <w:b/>
                <w:lang w:val="de-DE"/>
              </w:rPr>
              <w:t>bp</w:t>
            </w:r>
          </w:p>
        </w:tc>
      </w:tr>
      <w:tr w:rsidR="00B63602" w:rsidRPr="00C52774" w14:paraId="75AB71AD" w14:textId="77777777" w:rsidTr="00B63602">
        <w:trPr>
          <w:trHeight w:val="282"/>
        </w:trPr>
        <w:tc>
          <w:tcPr>
            <w:tcW w:w="9639" w:type="dxa"/>
            <w:gridSpan w:val="2"/>
          </w:tcPr>
          <w:p w14:paraId="24AF570E" w14:textId="46ADBCC6" w:rsidR="00B63602" w:rsidRDefault="00B63602" w:rsidP="0084133A">
            <w:pPr>
              <w:pStyle w:val="LsgTabellentext"/>
              <w:rPr>
                <w:lang w:val="de-DE"/>
              </w:rPr>
            </w:pPr>
            <w:r>
              <w:rPr>
                <w:lang w:val="de-DE"/>
              </w:rPr>
              <w:t xml:space="preserve">2 Al + </w:t>
            </w:r>
            <w:r w:rsidR="0084133A">
              <w:rPr>
                <w:lang w:val="de-DE"/>
              </w:rPr>
              <w:t>2</w:t>
            </w:r>
            <w:r>
              <w:rPr>
                <w:lang w:val="de-DE"/>
              </w:rPr>
              <w:t xml:space="preserve"> OH</w:t>
            </w:r>
            <w:r>
              <w:rPr>
                <w:vertAlign w:val="superscript"/>
                <w:lang w:val="de-DE"/>
              </w:rPr>
              <w:t>-</w:t>
            </w:r>
            <w:r>
              <w:rPr>
                <w:lang w:val="de-DE"/>
              </w:rPr>
              <w:t xml:space="preserve"> + </w:t>
            </w:r>
            <w:r w:rsidR="0084133A">
              <w:rPr>
                <w:lang w:val="de-DE"/>
              </w:rPr>
              <w:t>6</w:t>
            </w:r>
            <w:r>
              <w:rPr>
                <w:lang w:val="de-DE"/>
              </w:rPr>
              <w:t xml:space="preserve"> H</w:t>
            </w:r>
            <w:r w:rsidRPr="00E8514C">
              <w:rPr>
                <w:vertAlign w:val="subscript"/>
                <w:lang w:val="de-DE"/>
              </w:rPr>
              <w:t>2</w:t>
            </w:r>
            <w:r>
              <w:rPr>
                <w:lang w:val="de-DE"/>
              </w:rPr>
              <w:t xml:space="preserve">O </w:t>
            </w:r>
            <w:r w:rsidRPr="00E8514C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2 </w:t>
            </w:r>
            <w:r>
              <w:t>[Al(OH)</w:t>
            </w:r>
            <w:r w:rsidRPr="002A28E0">
              <w:rPr>
                <w:vertAlign w:val="subscript"/>
              </w:rPr>
              <w:t>4</w:t>
            </w:r>
            <w:r>
              <w:t>]</w:t>
            </w:r>
            <w:r w:rsidRPr="002A28E0">
              <w:rPr>
                <w:vertAlign w:val="superscript"/>
              </w:rPr>
              <w:t>-</w:t>
            </w:r>
            <w:r>
              <w:t xml:space="preserve"> </w:t>
            </w:r>
            <w:r>
              <w:rPr>
                <w:lang w:val="de-DE"/>
              </w:rPr>
              <w:t>+ 3 H</w:t>
            </w:r>
            <w:r w:rsidRPr="00E8514C">
              <w:rPr>
                <w:vertAlign w:val="subscript"/>
                <w:lang w:val="de-DE"/>
              </w:rPr>
              <w:t>2</w:t>
            </w:r>
            <w:r w:rsidR="00037FB3">
              <w:rPr>
                <w:lang w:val="de-DE"/>
              </w:rPr>
              <w:tab/>
            </w:r>
            <w:r>
              <w:rPr>
                <w:b/>
                <w:lang w:val="de-DE"/>
              </w:rPr>
              <w:t>1</w:t>
            </w:r>
            <w:r w:rsidR="00317B7A">
              <w:rPr>
                <w:b/>
                <w:lang w:val="de-DE"/>
              </w:rPr>
              <w:t xml:space="preserve"> </w:t>
            </w:r>
            <w:r w:rsidRPr="004A71A6">
              <w:rPr>
                <w:b/>
                <w:lang w:val="de-DE"/>
              </w:rPr>
              <w:t>bp</w:t>
            </w:r>
          </w:p>
        </w:tc>
      </w:tr>
      <w:tr w:rsidR="00B63602" w:rsidRPr="00C52774" w14:paraId="4F06C7F7" w14:textId="77777777" w:rsidTr="00B63602">
        <w:trPr>
          <w:trHeight w:val="283"/>
        </w:trPr>
        <w:tc>
          <w:tcPr>
            <w:tcW w:w="9639" w:type="dxa"/>
            <w:gridSpan w:val="2"/>
          </w:tcPr>
          <w:p w14:paraId="645FECA8" w14:textId="579019C6" w:rsidR="00B63602" w:rsidRPr="00C52774" w:rsidRDefault="00037FB3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5</w:t>
            </w:r>
            <w:r w:rsidRPr="00BF3AC4">
              <w:rPr>
                <w:lang w:val="de-DE"/>
              </w:rPr>
              <w:tab/>
            </w:r>
            <w:r>
              <w:t xml:space="preserve">Vervollständigen Sie die nachstehenden Reaktionsgleichungen im Bayer-Verfahren, indem Sie korrekte stöchiometrische Koeffizienten sowie ggf. auch fehlende Spezies ergänzen.   </w:t>
            </w:r>
          </w:p>
        </w:tc>
      </w:tr>
      <w:tr w:rsidR="00B63602" w:rsidRPr="00C52774" w14:paraId="6BCF1DBD" w14:textId="77777777" w:rsidTr="00B63602">
        <w:trPr>
          <w:trHeight w:val="282"/>
        </w:trPr>
        <w:tc>
          <w:tcPr>
            <w:tcW w:w="9639" w:type="dxa"/>
            <w:gridSpan w:val="2"/>
          </w:tcPr>
          <w:p w14:paraId="5232395A" w14:textId="122FD43F" w:rsidR="00B63602" w:rsidRPr="00037FB3" w:rsidRDefault="00B63602" w:rsidP="00037FB3">
            <w:pPr>
              <w:pStyle w:val="LsgTabellentext"/>
            </w:pPr>
            <w:r w:rsidRPr="00037FB3">
              <w:rPr>
                <w:lang w:val="de-DE"/>
              </w:rPr>
              <w:t>Al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</w:t>
            </w:r>
            <w:r w:rsidRPr="00037FB3">
              <w:rPr>
                <w:vertAlign w:val="subscript"/>
                <w:lang w:val="de-DE"/>
              </w:rPr>
              <w:t>3</w:t>
            </w:r>
            <w:r w:rsidRPr="00037FB3">
              <w:rPr>
                <w:lang w:val="de-DE"/>
              </w:rPr>
              <w:t xml:space="preserve"> + 2 OH</w:t>
            </w:r>
            <w:r w:rsidRPr="00037FB3">
              <w:rPr>
                <w:vertAlign w:val="superscript"/>
                <w:lang w:val="de-DE"/>
              </w:rPr>
              <w:t>-</w:t>
            </w:r>
            <w:r w:rsidRPr="00037FB3">
              <w:rPr>
                <w:lang w:val="de-DE"/>
              </w:rPr>
              <w:t xml:space="preserve"> + 7 H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 ⟶ 2 [Al(OH)</w:t>
            </w:r>
            <w:r w:rsidRPr="00037FB3">
              <w:rPr>
                <w:vertAlign w:val="subscript"/>
                <w:lang w:val="de-DE"/>
              </w:rPr>
              <w:t>4</w:t>
            </w:r>
            <w:r w:rsidRPr="00037FB3">
              <w:rPr>
                <w:lang w:val="de-DE"/>
              </w:rPr>
              <w:t>(H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O)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]</w:t>
            </w:r>
            <w:r w:rsidRPr="00037FB3">
              <w:rPr>
                <w:vertAlign w:val="superscript"/>
                <w:lang w:val="de-DE"/>
              </w:rPr>
              <w:t>-</w:t>
            </w:r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r w:rsidR="00037FB3" w:rsidRPr="00DC3C5F">
              <w:rPr>
                <w:b/>
                <w:lang w:val="de-DE"/>
              </w:rPr>
              <w:t>bp</w:t>
            </w:r>
          </w:p>
        </w:tc>
      </w:tr>
      <w:tr w:rsidR="00B63602" w:rsidRPr="00C52774" w14:paraId="4BF643F2" w14:textId="77777777" w:rsidTr="00B63602">
        <w:trPr>
          <w:trHeight w:val="282"/>
        </w:trPr>
        <w:tc>
          <w:tcPr>
            <w:tcW w:w="9639" w:type="dxa"/>
            <w:gridSpan w:val="2"/>
          </w:tcPr>
          <w:p w14:paraId="03B4D905" w14:textId="4FEE1FF8" w:rsidR="00B63602" w:rsidRPr="00037FB3" w:rsidRDefault="00B63602" w:rsidP="00037FB3">
            <w:pPr>
              <w:pStyle w:val="LsgTabellentext"/>
              <w:rPr>
                <w:vertAlign w:val="subscript"/>
                <w:lang w:val="de-DE"/>
              </w:rPr>
            </w:pPr>
            <w:r w:rsidRPr="00037FB3">
              <w:rPr>
                <w:lang w:val="de-DE"/>
              </w:rPr>
              <w:t>SiO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 xml:space="preserve"> + 2 OH</w:t>
            </w:r>
            <w:r w:rsidRPr="00037FB3">
              <w:rPr>
                <w:vertAlign w:val="superscript"/>
                <w:lang w:val="de-DE"/>
              </w:rPr>
              <w:t>-</w:t>
            </w:r>
            <w:r w:rsidRPr="00037FB3">
              <w:rPr>
                <w:lang w:val="de-DE"/>
              </w:rPr>
              <w:t xml:space="preserve"> ⟶ </w:t>
            </w:r>
            <m:oMath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de-DE"/>
                    </w:rPr>
                    <m:t>SiO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</m:sSub>
              <m:sSubSup>
                <m:sSubSupPr>
                  <m:ctrlPr>
                    <w:rPr>
                      <w:lang w:val="de-DE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lang w:val="de-DE"/>
                    </w:rPr>
                    <m:t>(OH)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lang w:val="de-DE"/>
                    </w:rPr>
                    <m:t>2-</m:t>
                  </m:r>
                </m:sup>
              </m:sSubSup>
            </m:oMath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r w:rsidR="00037FB3" w:rsidRPr="00DC3C5F">
              <w:rPr>
                <w:b/>
                <w:lang w:val="de-DE"/>
              </w:rPr>
              <w:t>bp</w:t>
            </w:r>
          </w:p>
        </w:tc>
      </w:tr>
      <w:tr w:rsidR="00B63602" w:rsidRPr="00C52774" w14:paraId="3893B11A" w14:textId="77777777" w:rsidTr="00B63602">
        <w:trPr>
          <w:trHeight w:val="282"/>
        </w:trPr>
        <w:tc>
          <w:tcPr>
            <w:tcW w:w="9639" w:type="dxa"/>
            <w:gridSpan w:val="2"/>
          </w:tcPr>
          <w:p w14:paraId="41997E6B" w14:textId="7D4D57F0" w:rsidR="00B63602" w:rsidRPr="00037FB3" w:rsidRDefault="00EC47AD" w:rsidP="004E349B">
            <w:pPr>
              <w:pStyle w:val="LsgTabellentext"/>
              <w:rPr>
                <w:lang w:val="de-DE"/>
              </w:rPr>
            </w:pPr>
            <m:oMath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de-DE"/>
                    </w:rPr>
                    <m:t>SiO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</m:sSub>
              <m:sSubSup>
                <m:sSubSupPr>
                  <m:ctrlPr>
                    <w:rPr>
                      <w:lang w:val="de-DE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lang w:val="de-DE"/>
                    </w:rPr>
                    <m:t>(OH)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lang w:val="de-DE"/>
                    </w:rPr>
                    <m:t>2-</m:t>
                  </m:r>
                </m:sup>
              </m:sSubSup>
            </m:oMath>
            <w:r w:rsidR="00B63602" w:rsidRPr="00037FB3">
              <w:rPr>
                <w:lang w:val="de-DE"/>
              </w:rPr>
              <w:t xml:space="preserve"> + Ca</w:t>
            </w:r>
            <w:r w:rsidR="00B63602" w:rsidRPr="00037FB3">
              <w:rPr>
                <w:vertAlign w:val="superscript"/>
                <w:lang w:val="de-DE"/>
              </w:rPr>
              <w:t>2+</w:t>
            </w:r>
            <w:r w:rsidR="00B63602" w:rsidRPr="00037FB3">
              <w:rPr>
                <w:lang w:val="de-DE"/>
              </w:rPr>
              <w:t xml:space="preserve"> ⟶ </w:t>
            </w:r>
            <m:oMath>
              <m:r>
                <m:rPr>
                  <m:sty m:val="p"/>
                </m:rPr>
                <w:rPr>
                  <w:lang w:val="de-DE"/>
                </w:rPr>
                <m:t>CaSi</m:t>
              </m:r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de-DE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3</m:t>
                  </m:r>
                </m:sub>
              </m:sSub>
              <m:r>
                <w:rPr>
                  <w:lang w:val="de-DE"/>
                </w:rPr>
                <m:t>↓</m:t>
              </m:r>
            </m:oMath>
            <w:r w:rsidR="00B63602" w:rsidRPr="00037FB3">
              <w:rPr>
                <w:lang w:val="de-DE"/>
              </w:rPr>
              <w:t>+ H</w:t>
            </w:r>
            <w:r w:rsidR="00B63602" w:rsidRPr="00037FB3">
              <w:rPr>
                <w:vertAlign w:val="subscript"/>
                <w:lang w:val="de-DE"/>
              </w:rPr>
              <w:t>2</w:t>
            </w:r>
            <w:r w:rsidR="00B63602" w:rsidRPr="00037FB3">
              <w:rPr>
                <w:lang w:val="de-DE"/>
              </w:rPr>
              <w:t>O</w:t>
            </w:r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r w:rsidR="00037FB3" w:rsidRPr="00DC3C5F">
              <w:rPr>
                <w:b/>
                <w:lang w:val="de-DE"/>
              </w:rPr>
              <w:t>bp</w:t>
            </w:r>
          </w:p>
        </w:tc>
      </w:tr>
      <w:tr w:rsidR="00B63602" w:rsidRPr="00C52774" w14:paraId="71EAB586" w14:textId="77777777" w:rsidTr="00B63602">
        <w:trPr>
          <w:trHeight w:val="282"/>
        </w:trPr>
        <w:tc>
          <w:tcPr>
            <w:tcW w:w="9639" w:type="dxa"/>
            <w:gridSpan w:val="2"/>
          </w:tcPr>
          <w:p w14:paraId="14FE114F" w14:textId="1B339324" w:rsidR="00B63602" w:rsidRPr="00037FB3" w:rsidRDefault="00B63602" w:rsidP="00D15088">
            <w:pPr>
              <w:pStyle w:val="LsgTabellentext"/>
              <w:rPr>
                <w:lang w:val="de-DE"/>
              </w:rPr>
            </w:pPr>
            <w:r w:rsidRPr="00037FB3">
              <w:rPr>
                <w:lang w:val="de-DE"/>
              </w:rPr>
              <w:t>[Al(OH)</w:t>
            </w:r>
            <w:r w:rsidRPr="00037FB3">
              <w:rPr>
                <w:vertAlign w:val="subscript"/>
                <w:lang w:val="de-DE"/>
              </w:rPr>
              <w:t>4</w:t>
            </w:r>
            <w:r w:rsidRPr="00037FB3">
              <w:rPr>
                <w:lang w:val="de-DE"/>
              </w:rPr>
              <w:t>(H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O)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]</w:t>
            </w:r>
            <w:r w:rsidRPr="00037FB3">
              <w:rPr>
                <w:vertAlign w:val="superscript"/>
                <w:lang w:val="de-DE"/>
              </w:rPr>
              <w:t xml:space="preserve">- </w:t>
            </w:r>
            <w:r w:rsidRPr="00037FB3">
              <w:rPr>
                <w:lang w:val="de-DE"/>
              </w:rPr>
              <w:t xml:space="preserve"> ⟶  </w:t>
            </w:r>
            <w:r w:rsidR="004E349B">
              <w:rPr>
                <w:lang w:val="de-DE"/>
              </w:rPr>
              <w:t xml:space="preserve"> Al(OH)</w:t>
            </w:r>
            <w:r w:rsidR="004E349B">
              <w:rPr>
                <w:vertAlign w:val="subscript"/>
                <w:lang w:val="de-DE"/>
              </w:rPr>
              <w:t xml:space="preserve">3   </w:t>
            </w:r>
            <w:r w:rsidRPr="00037FB3">
              <w:rPr>
                <w:lang w:val="de-DE"/>
              </w:rPr>
              <w:t>+  OH</w:t>
            </w:r>
            <w:r w:rsidRPr="00037FB3">
              <w:rPr>
                <w:vertAlign w:val="superscript"/>
                <w:lang w:val="de-DE"/>
              </w:rPr>
              <w:t>-</w:t>
            </w:r>
            <w:r w:rsidRPr="00037FB3">
              <w:rPr>
                <w:lang w:val="de-DE"/>
              </w:rPr>
              <w:t xml:space="preserve"> + 2 H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</w:t>
            </w:r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r w:rsidR="00037FB3" w:rsidRPr="00DC3C5F">
              <w:rPr>
                <w:b/>
                <w:lang w:val="de-DE"/>
              </w:rPr>
              <w:t>bp</w:t>
            </w:r>
          </w:p>
        </w:tc>
      </w:tr>
      <w:tr w:rsidR="00B63602" w:rsidRPr="00C52774" w14:paraId="21E07E9D" w14:textId="77777777" w:rsidTr="00B63602">
        <w:trPr>
          <w:trHeight w:val="282"/>
        </w:trPr>
        <w:tc>
          <w:tcPr>
            <w:tcW w:w="9639" w:type="dxa"/>
            <w:gridSpan w:val="2"/>
          </w:tcPr>
          <w:p w14:paraId="5442CDDD" w14:textId="24A096C9" w:rsidR="00B63602" w:rsidRPr="00037FB3" w:rsidRDefault="00B63602" w:rsidP="00037FB3">
            <w:pPr>
              <w:pStyle w:val="LsgTabellentext"/>
              <w:rPr>
                <w:lang w:val="de-DE"/>
              </w:rPr>
            </w:pPr>
            <w:r w:rsidRPr="00037FB3">
              <w:rPr>
                <w:lang w:val="de-DE"/>
              </w:rPr>
              <w:t>2 Al(OH)</w:t>
            </w:r>
            <w:r w:rsidRPr="00037FB3">
              <w:rPr>
                <w:vertAlign w:val="subscript"/>
                <w:lang w:val="de-DE"/>
              </w:rPr>
              <w:t>3</w:t>
            </w:r>
            <w:r w:rsidRPr="00037FB3">
              <w:rPr>
                <w:lang w:val="de-DE"/>
              </w:rPr>
              <w:t xml:space="preserve"> ⟶ Al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</w:t>
            </w:r>
            <w:r w:rsidRPr="00037FB3">
              <w:rPr>
                <w:vertAlign w:val="subscript"/>
                <w:lang w:val="de-DE"/>
              </w:rPr>
              <w:t>3</w:t>
            </w:r>
            <w:r w:rsidRPr="00037FB3">
              <w:rPr>
                <w:lang w:val="de-DE"/>
              </w:rPr>
              <w:t xml:space="preserve"> + 3 H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>O</w:t>
            </w:r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r w:rsidR="00037FB3" w:rsidRPr="00DC3C5F">
              <w:rPr>
                <w:b/>
                <w:lang w:val="de-DE"/>
              </w:rPr>
              <w:t>bp</w:t>
            </w:r>
          </w:p>
        </w:tc>
      </w:tr>
    </w:tbl>
    <w:p w14:paraId="3C661305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732BF83D" w14:textId="77777777" w:rsidTr="00B63602">
        <w:trPr>
          <w:trHeight w:val="283"/>
        </w:trPr>
        <w:tc>
          <w:tcPr>
            <w:tcW w:w="9639" w:type="dxa"/>
          </w:tcPr>
          <w:p w14:paraId="66F8D5B9" w14:textId="34848644" w:rsidR="00B63602" w:rsidRPr="00C52774" w:rsidRDefault="00037FB3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6</w:t>
            </w:r>
            <w:r w:rsidRPr="00BF3AC4">
              <w:rPr>
                <w:lang w:val="de-DE"/>
              </w:rPr>
              <w:tab/>
            </w:r>
            <w:r>
              <w:t>Berechnen Sie die Anzahl der Cr</w:t>
            </w:r>
            <w:r w:rsidRPr="00E43AFE">
              <w:rPr>
                <w:vertAlign w:val="superscript"/>
              </w:rPr>
              <w:t>3+</w:t>
            </w:r>
            <w:r>
              <w:t>-Ionen in diesem Rubinstab.</w:t>
            </w:r>
          </w:p>
        </w:tc>
      </w:tr>
      <w:tr w:rsidR="00B63602" w:rsidRPr="00C52774" w14:paraId="7BAB612B" w14:textId="77777777" w:rsidTr="00B63602">
        <w:trPr>
          <w:trHeight w:val="282"/>
        </w:trPr>
        <w:tc>
          <w:tcPr>
            <w:tcW w:w="9639" w:type="dxa"/>
          </w:tcPr>
          <w:p w14:paraId="78DF3AC9" w14:textId="353E2A80" w:rsidR="00B63602" w:rsidRPr="003B29BA" w:rsidRDefault="00B63602" w:rsidP="00037FB3">
            <w:pPr>
              <w:pStyle w:val="LsgTabellentext"/>
              <w:rPr>
                <w:lang w:val="de-DE"/>
              </w:rPr>
            </w:pPr>
            <m:oMath>
              <m:r>
                <w:rPr>
                  <w:lang w:val="de-DE"/>
                </w:rPr>
                <m:t>V</m:t>
              </m:r>
              <m:r>
                <m:rPr>
                  <m:sty m:val="p"/>
                </m:rPr>
                <w:rPr>
                  <w:lang w:val="de-DE"/>
                </w:rPr>
                <m:t>=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de-DE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p>
              </m:sSup>
              <m:r>
                <w:rPr>
                  <w:lang w:val="de-DE"/>
                </w:rPr>
                <m:t>πl</m:t>
              </m:r>
              <m:r>
                <m:rPr>
                  <m:sty m:val="p"/>
                </m:rPr>
                <w:rPr>
                  <w:lang w:val="de-DE"/>
                </w:rPr>
                <m:t>=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de-DE"/>
                    </w:rPr>
                    <m:t>0,575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lang w:val="de-DE"/>
                </w:rPr>
                <m:t>∙</m:t>
              </m:r>
              <m:r>
                <w:rPr>
                  <w:lang w:val="de-DE"/>
                </w:rPr>
                <m:t>π</m:t>
              </m:r>
              <m:r>
                <m:rPr>
                  <m:sty m:val="p"/>
                </m:rPr>
                <w:rPr>
                  <w:lang w:val="de-DE"/>
                </w:rPr>
                <m:t>∙15,2=15,788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de-DE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3</m:t>
                  </m:r>
                </m:sup>
              </m:sSup>
            </m:oMath>
            <w:r w:rsidR="00037FB3">
              <w:rPr>
                <w:lang w:val="de-DE"/>
              </w:rPr>
              <w:t xml:space="preserve"> </w:t>
            </w:r>
          </w:p>
          <w:p w14:paraId="26DF3053" w14:textId="07C1E0AE" w:rsidR="00B63602" w:rsidRPr="003B29BA" w:rsidRDefault="00B63602" w:rsidP="00037FB3">
            <w:pPr>
              <w:pStyle w:val="LsgTabellentext"/>
              <w:rPr>
                <w:lang w:val="de-DE"/>
              </w:rPr>
            </w:pPr>
            <m:oMath>
              <m:r>
                <w:rPr>
                  <w:lang w:val="de-DE"/>
                </w:rPr>
                <m:t>m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Stab</m:t>
                  </m:r>
                </m:e>
              </m:d>
              <m:r>
                <m:rPr>
                  <m:sty m:val="p"/>
                </m:rPr>
                <w:rPr>
                  <w:lang w:val="de-DE"/>
                </w:rPr>
                <m:t>=15,788∙4,05=63,941g</m:t>
              </m:r>
            </m:oMath>
            <w:r w:rsidR="00037FB3">
              <w:rPr>
                <w:iCs/>
                <w:lang w:val="de-DE"/>
              </w:rPr>
              <w:t xml:space="preserve"> </w:t>
            </w:r>
          </w:p>
          <w:p w14:paraId="5B4DAB01" w14:textId="52ED7C4B" w:rsidR="00B63602" w:rsidRPr="003B29BA" w:rsidRDefault="00B63602" w:rsidP="00037FB3">
            <w:pPr>
              <w:pStyle w:val="LsgTabellentext"/>
              <w:rPr>
                <w:lang w:val="de-DE"/>
              </w:rPr>
            </w:pPr>
            <m:oMath>
              <m:r>
                <w:rPr>
                  <w:lang w:val="de-DE"/>
                </w:rPr>
                <m:t>m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Cr</m:t>
                  </m:r>
                </m:e>
              </m:d>
              <m:r>
                <m:rPr>
                  <m:sty m:val="p"/>
                </m:rPr>
                <w:rPr>
                  <w:lang w:val="de-DE"/>
                </w:rPr>
                <m:t>=63,941∙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lang w:val="de-DE"/>
                    </w:rPr>
                    <m:t>0,05</m:t>
                  </m:r>
                </m:num>
                <m:den>
                  <m:r>
                    <m:rPr>
                      <m:sty m:val="p"/>
                    </m:rPr>
                    <w:rPr>
                      <w:lang w:val="de-DE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lang w:val="de-DE"/>
                </w:rPr>
                <m:t xml:space="preserve">=0,03197 </m:t>
              </m:r>
              <m:r>
                <w:rPr>
                  <w:lang w:val="de-DE"/>
                </w:rPr>
                <m:t>g</m:t>
              </m:r>
            </m:oMath>
            <w:r w:rsidR="00037FB3">
              <w:rPr>
                <w:iCs/>
                <w:lang w:val="de-DE"/>
              </w:rPr>
              <w:t xml:space="preserve"> </w:t>
            </w:r>
          </w:p>
          <w:p w14:paraId="4DA630CF" w14:textId="3FC5542B" w:rsidR="00B63602" w:rsidRPr="00C52774" w:rsidRDefault="00B63602" w:rsidP="00D15088">
            <w:pPr>
              <w:pStyle w:val="LsgTabellentext"/>
            </w:pPr>
            <m:oMath>
              <m:r>
                <w:rPr>
                  <w:lang w:val="de-DE"/>
                </w:rPr>
                <m:t>N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Cr</m:t>
                  </m:r>
                </m:e>
              </m:d>
              <m:r>
                <m:rPr>
                  <m:sty m:val="p"/>
                </m:rPr>
                <w:rPr>
                  <w:lang w:val="de-DE"/>
                </w:rPr>
                <m:t>=0,03197∙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-3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lang w:val="de-DE"/>
                    </w:rPr>
                    <m:t>52∙1,661∙</m:t>
                  </m:r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de-DE"/>
                        </w:rPr>
                        <m:t>-27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lang w:val="de-DE"/>
                </w:rPr>
                <m:t>≈3,70∙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de-DE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20</m:t>
                  </m:r>
                </m:sup>
              </m:sSup>
            </m:oMath>
            <w:r>
              <w:rPr>
                <w:lang w:val="de-DE"/>
              </w:rPr>
              <w:t xml:space="preserve">            </w:t>
            </w:r>
            <w:r w:rsidR="00037FB3">
              <w:rPr>
                <w:lang w:val="de-DE"/>
              </w:rPr>
              <w:tab/>
            </w:r>
            <w:r w:rsidRPr="0053274B">
              <w:rPr>
                <w:b/>
                <w:lang w:val="de-DE"/>
              </w:rPr>
              <w:t>2</w:t>
            </w:r>
            <w:r w:rsidR="00317B7A">
              <w:rPr>
                <w:b/>
                <w:lang w:val="de-DE"/>
              </w:rPr>
              <w:t xml:space="preserve"> </w:t>
            </w:r>
            <w:r w:rsidRPr="0053274B">
              <w:rPr>
                <w:b/>
                <w:lang w:val="de-DE"/>
              </w:rPr>
              <w:t>bp</w:t>
            </w:r>
          </w:p>
        </w:tc>
      </w:tr>
    </w:tbl>
    <w:p w14:paraId="78BBA501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1E4B5308" w14:textId="77777777" w:rsidTr="00B63602">
        <w:trPr>
          <w:trHeight w:val="283"/>
        </w:trPr>
        <w:tc>
          <w:tcPr>
            <w:tcW w:w="9639" w:type="dxa"/>
          </w:tcPr>
          <w:p w14:paraId="51A767F0" w14:textId="66E40D1C" w:rsidR="00B63602" w:rsidRPr="00C52774" w:rsidRDefault="004E349B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7</w:t>
            </w:r>
            <w:r w:rsidRPr="00BF3AC4">
              <w:rPr>
                <w:lang w:val="de-DE"/>
              </w:rPr>
              <w:tab/>
            </w:r>
            <w:r>
              <w:t>Schreiben Sie in jedes der vorgegebenen Kästchen, ob das fragliche d-Orbital zu den t</w:t>
            </w:r>
            <w:r w:rsidRPr="00F131F1">
              <w:rPr>
                <w:vertAlign w:val="subscript"/>
              </w:rPr>
              <w:t>2</w:t>
            </w:r>
            <w:r>
              <w:rPr>
                <w:vertAlign w:val="subscript"/>
              </w:rPr>
              <w:t>g</w:t>
            </w:r>
            <w:r>
              <w:rPr>
                <w:vertAlign w:val="subscript"/>
              </w:rPr>
              <w:noBreakHyphen/>
            </w:r>
            <w:r>
              <w:t xml:space="preserve"> oder den e</w:t>
            </w:r>
            <w:r w:rsidRPr="00F131F1">
              <w:rPr>
                <w:vertAlign w:val="subscript"/>
              </w:rPr>
              <w:t>g</w:t>
            </w:r>
            <w:r>
              <w:t>-Orbitalen gehört.</w:t>
            </w:r>
          </w:p>
        </w:tc>
      </w:tr>
      <w:tr w:rsidR="00B63602" w:rsidRPr="00C52774" w14:paraId="54E1D5CD" w14:textId="77777777" w:rsidTr="00B63602">
        <w:trPr>
          <w:trHeight w:val="282"/>
        </w:trPr>
        <w:tc>
          <w:tcPr>
            <w:tcW w:w="9639" w:type="dxa"/>
          </w:tcPr>
          <w:p w14:paraId="4ABD2283" w14:textId="103AC37A" w:rsidR="00B63602" w:rsidRPr="00C52774" w:rsidRDefault="00B63602" w:rsidP="00B63602">
            <w:pPr>
              <w:tabs>
                <w:tab w:val="left" w:pos="426"/>
              </w:tabs>
              <w:spacing w:line="280" w:lineRule="atLeast"/>
              <w:jc w:val="center"/>
            </w:pPr>
            <w:r>
              <w:object w:dxaOrig="10250" w:dyaOrig="3750" w14:anchorId="459195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85pt;height:132.85pt" o:ole="">
                  <v:imagedata r:id="rId27" o:title=""/>
                </v:shape>
                <o:OLEObject Type="Embed" ProgID="PBrush" ShapeID="_x0000_i1025" DrawAspect="Content" ObjectID="_1431160570" r:id="rId28"/>
              </w:object>
            </w:r>
            <w:r>
              <w:rPr>
                <w:rFonts w:cs="Lucida Sans Unicode"/>
                <w:i/>
                <w:lang w:val="de-DE"/>
              </w:rPr>
              <w:t xml:space="preserve">  </w:t>
            </w:r>
            <w:r w:rsidRPr="00317B7A">
              <w:rPr>
                <w:rFonts w:cs="Lucida Sans Unicode"/>
                <w:lang w:val="de-DE"/>
              </w:rPr>
              <w:t xml:space="preserve">je 0,5 </w:t>
            </w:r>
            <w:r w:rsidRPr="00317B7A">
              <w:rPr>
                <w:rFonts w:cs="Lucida Sans Unicode"/>
                <w:lang w:val="de-DE"/>
              </w:rPr>
              <w:sym w:font="Wingdings" w:char="F0E0"/>
            </w:r>
            <w:r w:rsidRPr="00317B7A">
              <w:rPr>
                <w:rFonts w:cs="Lucida Sans Unicode"/>
                <w:b/>
                <w:lang w:val="de-DE"/>
              </w:rPr>
              <w:t xml:space="preserve"> 2,5</w:t>
            </w:r>
            <w:r w:rsidR="00317B7A">
              <w:rPr>
                <w:rFonts w:cs="Lucida Sans Unicode"/>
                <w:b/>
                <w:lang w:val="de-DE"/>
              </w:rPr>
              <w:t xml:space="preserve"> </w:t>
            </w:r>
            <w:r w:rsidRPr="00317B7A">
              <w:rPr>
                <w:rFonts w:cs="Lucida Sans Unicode"/>
                <w:b/>
                <w:lang w:val="de-DE"/>
              </w:rPr>
              <w:t>bp</w:t>
            </w:r>
          </w:p>
        </w:tc>
      </w:tr>
    </w:tbl>
    <w:p w14:paraId="76D40DFC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1F7CC417" w14:textId="77777777" w:rsidTr="00B63602">
        <w:trPr>
          <w:trHeight w:val="283"/>
        </w:trPr>
        <w:tc>
          <w:tcPr>
            <w:tcW w:w="9639" w:type="dxa"/>
          </w:tcPr>
          <w:p w14:paraId="0F7BE7EA" w14:textId="75339F9D" w:rsidR="00B63602" w:rsidRPr="00C52774" w:rsidRDefault="004E349B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8</w:t>
            </w:r>
            <w:r w:rsidRPr="00BF3AC4">
              <w:rPr>
                <w:lang w:val="de-DE"/>
              </w:rPr>
              <w:tab/>
            </w:r>
            <w:r>
              <w:t>Besetzen Sie das aufgespaltene d-Orbital-Schema des Cr</w:t>
            </w:r>
            <w:r w:rsidRPr="00E10927">
              <w:rPr>
                <w:vertAlign w:val="superscript"/>
              </w:rPr>
              <w:t>3+</w:t>
            </w:r>
            <w:r>
              <w:t>, indem Sie für alle Elektronen in der üblichen Weise Pfeile eintragen.</w:t>
            </w:r>
          </w:p>
        </w:tc>
      </w:tr>
      <w:tr w:rsidR="00B63602" w:rsidRPr="00C52774" w14:paraId="6B70A12A" w14:textId="77777777" w:rsidTr="00B63602">
        <w:trPr>
          <w:trHeight w:val="282"/>
        </w:trPr>
        <w:tc>
          <w:tcPr>
            <w:tcW w:w="9639" w:type="dxa"/>
          </w:tcPr>
          <w:p w14:paraId="107B7628" w14:textId="3969C83B" w:rsidR="00B63602" w:rsidRPr="00C52774" w:rsidRDefault="009D05FE" w:rsidP="009D05FE">
            <w:pPr>
              <w:pStyle w:val="LsgTabellentext5Tab"/>
            </w:pPr>
            <w:r>
              <w:tab/>
            </w:r>
            <w:r>
              <w:tab/>
            </w:r>
            <w:r w:rsidR="00B63602">
              <w:rPr>
                <w:noProof/>
                <w:lang w:val="de-DE"/>
              </w:rPr>
              <w:drawing>
                <wp:inline distT="0" distB="0" distL="0" distR="0" wp14:anchorId="0BC9EE65" wp14:editId="3CBFE337">
                  <wp:extent cx="2593533" cy="1253918"/>
                  <wp:effectExtent l="0" t="0" r="0" b="0"/>
                  <wp:docPr id="1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5645"/>
                          <a:stretch/>
                        </pic:blipFill>
                        <pic:spPr bwMode="auto">
                          <a:xfrm>
                            <a:off x="0" y="0"/>
                            <a:ext cx="2598989" cy="125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3602">
              <w:t xml:space="preserve">       </w:t>
            </w:r>
            <w:r w:rsidR="00B63602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ab/>
            </w:r>
            <w:r w:rsidR="00B63602" w:rsidRPr="00DC3C5F">
              <w:rPr>
                <w:b/>
              </w:rPr>
              <w:t>3</w:t>
            </w:r>
            <w:r w:rsidR="00317B7A" w:rsidRPr="00DC3C5F">
              <w:rPr>
                <w:b/>
              </w:rPr>
              <w:t xml:space="preserve"> </w:t>
            </w:r>
            <w:r w:rsidR="00B63602" w:rsidRPr="00DC3C5F">
              <w:rPr>
                <w:b/>
              </w:rPr>
              <w:t>bp</w:t>
            </w:r>
          </w:p>
        </w:tc>
      </w:tr>
    </w:tbl>
    <w:p w14:paraId="5AE3B0C8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2E91BFDF" w14:textId="77777777" w:rsidTr="00B63602">
        <w:trPr>
          <w:trHeight w:val="283"/>
        </w:trPr>
        <w:tc>
          <w:tcPr>
            <w:tcW w:w="9639" w:type="dxa"/>
          </w:tcPr>
          <w:p w14:paraId="1CCE39F2" w14:textId="741D40A4" w:rsidR="00B63602" w:rsidRPr="00C52774" w:rsidRDefault="004E349B" w:rsidP="00B359ED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 w:rsidR="00B359ED">
              <w:rPr>
                <w:lang w:val="de-DE"/>
              </w:rPr>
              <w:t>9</w:t>
            </w:r>
            <w:r w:rsidRPr="00BF3AC4">
              <w:rPr>
                <w:lang w:val="de-DE"/>
              </w:rPr>
              <w:tab/>
            </w:r>
            <w:r>
              <w:t xml:space="preserve">Geben Sie die Kernreaktionen der Zerfälle von </w:t>
            </w:r>
            <w:r w:rsidRPr="00C91C8B">
              <w:rPr>
                <w:vertAlign w:val="superscript"/>
              </w:rPr>
              <w:t>24</w:t>
            </w:r>
            <w:r>
              <w:t>Al mit zwei Gleichungen an.</w:t>
            </w:r>
          </w:p>
        </w:tc>
      </w:tr>
      <w:tr w:rsidR="00B63602" w:rsidRPr="00C52774" w14:paraId="2DA12E46" w14:textId="77777777" w:rsidTr="00B63602">
        <w:trPr>
          <w:trHeight w:val="282"/>
        </w:trPr>
        <w:tc>
          <w:tcPr>
            <w:tcW w:w="9639" w:type="dxa"/>
          </w:tcPr>
          <w:p w14:paraId="287AA861" w14:textId="0F8BE5F4" w:rsidR="00B63602" w:rsidRPr="00194E60" w:rsidRDefault="00EC47AD" w:rsidP="004E349B">
            <w:pPr>
              <w:pStyle w:val="LsgTabellentext"/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13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24</m:t>
                  </m:r>
                </m:sup>
                <m:e>
                  <m:r>
                    <w:rPr>
                      <w:vertAlign w:val="superscript"/>
                    </w:rPr>
                    <m:t>Al</m:t>
                  </m:r>
                  <m:r>
                    <m:rPr>
                      <m:sty m:val="p"/>
                    </m:rPr>
                    <w:rPr>
                      <w:vertAlign w:val="superscript"/>
                    </w:rPr>
                    <m:t xml:space="preserve">→ </m:t>
                  </m:r>
                  <m:sPre>
                    <m:sPrePr>
                      <m:ctrlPr>
                        <w:rPr>
                          <w:vertAlign w:val="superscript"/>
                        </w:rPr>
                      </m:ctrlPr>
                    </m:sPrePr>
                    <m:sub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24</m:t>
                      </m:r>
                    </m:sup>
                    <m:e>
                      <m:r>
                        <w:rPr>
                          <w:vertAlign w:val="superscript"/>
                        </w:rPr>
                        <m:t>Mg</m:t>
                      </m:r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+</m:t>
                      </m:r>
                      <m:sSup>
                        <m:sSupPr>
                          <m:ctrlPr>
                            <w:rPr>
                              <w:vertAlign w:val="superscript"/>
                            </w:rPr>
                          </m:ctrlPr>
                        </m:sSupPr>
                        <m:e>
                          <m:r>
                            <w:rPr>
                              <w:vertAlign w:val="superscript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vertAlign w:val="superscript"/>
                            </w:rPr>
                            <m:t>+</m:t>
                          </m:r>
                        </m:sup>
                      </m:sSup>
                    </m:e>
                  </m:sPre>
                </m:e>
              </m:sPre>
            </m:oMath>
            <w:r w:rsidR="004E349B">
              <w:rPr>
                <w:vertAlign w:val="superscript"/>
              </w:rPr>
              <w:t xml:space="preserve"> </w:t>
            </w:r>
          </w:p>
          <w:p w14:paraId="049A46F7" w14:textId="2A336005" w:rsidR="00B63602" w:rsidRPr="000472F3" w:rsidRDefault="00EC47AD" w:rsidP="004E349B">
            <w:pPr>
              <w:pStyle w:val="LsgTabellentext"/>
              <w:rPr>
                <w:b/>
              </w:rPr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12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24</m:t>
                  </m:r>
                </m:sup>
                <m:e>
                  <m:r>
                    <w:rPr>
                      <w:vertAlign w:val="superscript"/>
                    </w:rPr>
                    <m:t>Mg</m:t>
                  </m:r>
                </m:e>
              </m:sPre>
              <m:r>
                <m:rPr>
                  <m:sty m:val="p"/>
                </m:rPr>
                <w:rPr>
                  <w:vertAlign w:val="superscript"/>
                </w:rPr>
                <m:t xml:space="preserve"> →</m:t>
              </m:r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10</m:t>
                  </m:r>
                </m:sub>
                <m:sup>
                  <m:r>
                    <m:rPr>
                      <m:sty m:val="p"/>
                    </m:rPr>
                    <m:t>20</m:t>
                  </m:r>
                </m:sup>
                <m:e>
                  <m:r>
                    <m:t>Ne</m:t>
                  </m:r>
                  <m:r>
                    <m:rPr>
                      <m:sty m:val="p"/>
                    </m:rPr>
                    <m:t xml:space="preserve">+ </m:t>
                  </m:r>
                  <m:sPre>
                    <m:sPrePr>
                      <m:ctrlPr/>
                    </m:sPrePr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m:t>4</m:t>
                      </m:r>
                    </m:sup>
                    <m:e>
                      <m:r>
                        <m:t>He</m:t>
                      </m:r>
                    </m:e>
                  </m:sPre>
                </m:e>
              </m:sPre>
            </m:oMath>
            <w:r w:rsidR="00B63602">
              <w:t xml:space="preserve">  </w:t>
            </w:r>
            <w:r w:rsidR="004E349B">
              <w:tab/>
            </w:r>
            <w:r w:rsidR="00B63602" w:rsidRPr="000472F3">
              <w:rPr>
                <w:b/>
              </w:rPr>
              <w:t>2</w:t>
            </w:r>
            <w:r w:rsidR="00317B7A">
              <w:rPr>
                <w:b/>
              </w:rPr>
              <w:t xml:space="preserve"> </w:t>
            </w:r>
            <w:r w:rsidR="00B63602" w:rsidRPr="000472F3">
              <w:rPr>
                <w:b/>
              </w:rPr>
              <w:t>bp</w:t>
            </w:r>
          </w:p>
        </w:tc>
      </w:tr>
    </w:tbl>
    <w:p w14:paraId="1B790448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1201CD9E" w14:textId="77777777" w:rsidTr="00B63602">
        <w:trPr>
          <w:trHeight w:val="283"/>
        </w:trPr>
        <w:tc>
          <w:tcPr>
            <w:tcW w:w="9639" w:type="dxa"/>
          </w:tcPr>
          <w:p w14:paraId="5525462B" w14:textId="465E64E2" w:rsidR="00B63602" w:rsidRPr="00C52774" w:rsidRDefault="004E349B" w:rsidP="008E1A14">
            <w:pPr>
              <w:pStyle w:val="FrageKursiv"/>
            </w:pPr>
            <w:r>
              <w:rPr>
                <w:lang w:val="de-DE"/>
              </w:rPr>
              <w:t>3</w:t>
            </w:r>
            <w:r w:rsidRPr="00BF3AC4">
              <w:rPr>
                <w:lang w:val="de-DE"/>
              </w:rPr>
              <w:t>.</w:t>
            </w:r>
            <w:r>
              <w:rPr>
                <w:lang w:val="de-DE"/>
              </w:rPr>
              <w:t>1</w:t>
            </w:r>
            <w:r w:rsidR="00B359ED">
              <w:rPr>
                <w:lang w:val="de-DE"/>
              </w:rPr>
              <w:t>0</w:t>
            </w:r>
            <w:r w:rsidRPr="00BF3AC4">
              <w:rPr>
                <w:lang w:val="de-DE"/>
              </w:rPr>
              <w:tab/>
            </w:r>
            <w:r>
              <w:t xml:space="preserve">Schreiben Sie die Kernreaktion </w:t>
            </w:r>
            <w:r w:rsidR="008E1A14">
              <w:t>dieses</w:t>
            </w:r>
            <w:r>
              <w:t xml:space="preserve"> Elektroneneinfangs an.</w:t>
            </w:r>
          </w:p>
        </w:tc>
      </w:tr>
      <w:tr w:rsidR="00B63602" w:rsidRPr="00C52774" w14:paraId="4C228D1C" w14:textId="77777777" w:rsidTr="00B63602">
        <w:trPr>
          <w:trHeight w:val="282"/>
        </w:trPr>
        <w:tc>
          <w:tcPr>
            <w:tcW w:w="9639" w:type="dxa"/>
          </w:tcPr>
          <w:p w14:paraId="6A39F2C0" w14:textId="0FF75877" w:rsidR="00B63602" w:rsidRPr="000472F3" w:rsidRDefault="00EC47AD" w:rsidP="004E349B">
            <w:pPr>
              <w:pStyle w:val="LsgTabellentext"/>
              <w:rPr>
                <w:b/>
              </w:rPr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13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26</m:t>
                  </m:r>
                </m:sup>
                <m:e>
                  <m:r>
                    <w:rPr>
                      <w:vertAlign w:val="superscript"/>
                    </w:rPr>
                    <m:t>Al</m:t>
                  </m:r>
                  <m:r>
                    <m:rPr>
                      <m:sty m:val="p"/>
                    </m:rPr>
                    <w:rPr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vertAlign w:val="superscript"/>
                        </w:rPr>
                      </m:ctrlPr>
                    </m:sSupPr>
                    <m:e>
                      <m:r>
                        <w:rPr>
                          <w:vertAlign w:val="superscript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-</m:t>
                      </m:r>
                    </m:sup>
                  </m:sSup>
                  <m:r>
                    <m:rPr>
                      <m:sty m:val="p"/>
                    </m:rPr>
                    <w:rPr>
                      <w:vertAlign w:val="superscript"/>
                    </w:rPr>
                    <m:t xml:space="preserve">→ </m:t>
                  </m:r>
                  <m:sPre>
                    <m:sPrePr>
                      <m:ctrlPr>
                        <w:rPr>
                          <w:vertAlign w:val="superscript"/>
                        </w:rPr>
                      </m:ctrlPr>
                    </m:sPrePr>
                    <m:sub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26</m:t>
                      </m:r>
                    </m:sup>
                    <m:e>
                      <m:r>
                        <w:rPr>
                          <w:vertAlign w:val="superscript"/>
                        </w:rPr>
                        <m:t>Mg</m:t>
                      </m:r>
                    </m:e>
                  </m:sPre>
                </m:e>
              </m:sPre>
            </m:oMath>
            <w:r w:rsidR="00B63602" w:rsidRPr="00AA3974">
              <w:t xml:space="preserve">  </w:t>
            </w:r>
            <w:r w:rsidR="004E349B">
              <w:tab/>
            </w:r>
            <w:r w:rsidR="00B63602" w:rsidRPr="000472F3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r w:rsidR="00B63602" w:rsidRPr="000472F3">
              <w:rPr>
                <w:b/>
              </w:rPr>
              <w:t>bp</w:t>
            </w:r>
          </w:p>
        </w:tc>
      </w:tr>
    </w:tbl>
    <w:p w14:paraId="648C5172" w14:textId="77777777" w:rsidR="00B63602" w:rsidRPr="006D78B1" w:rsidRDefault="00B63602" w:rsidP="00B63602"/>
    <w:p w14:paraId="5FCA795C" w14:textId="29FF88EC" w:rsidR="00DE45E0" w:rsidRDefault="007046B2" w:rsidP="00DE45E0">
      <w:pPr>
        <w:pStyle w:val="ProblemKopfPunkteRechts"/>
      </w:pPr>
      <w:r>
        <w:lastRenderedPageBreak/>
        <w:t>Aufgabe</w:t>
      </w:r>
      <w:r w:rsidR="00DE45E0">
        <w:t xml:space="preserve"> </w:t>
      </w:r>
      <w:r w:rsidR="00A2378C">
        <w:t>4</w:t>
      </w:r>
      <w:r w:rsidR="00DE45E0">
        <w:tab/>
      </w:r>
      <w:r w:rsidR="009D7510">
        <w:t>29,5 bp ≙ 8 rp</w:t>
      </w:r>
    </w:p>
    <w:p w14:paraId="6C896D2B" w14:textId="526232B0" w:rsidR="005E2D56" w:rsidRDefault="00BF251C" w:rsidP="005E2D56">
      <w:pPr>
        <w:pStyle w:val="Problemberschrift"/>
      </w:pPr>
      <w:r>
        <w:t xml:space="preserve">Aluminium, Bindungen und </w:t>
      </w:r>
      <w:r w:rsidR="001D419A">
        <w:t>T</w:t>
      </w:r>
      <w:r>
        <w:t>hermochemie</w:t>
      </w:r>
    </w:p>
    <w:tbl>
      <w:tblPr>
        <w:tblStyle w:val="Tabellenraster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10498A" w:rsidRPr="00C52774" w14:paraId="49537E04" w14:textId="77777777" w:rsidTr="00591FE6">
        <w:trPr>
          <w:trHeight w:val="283"/>
          <w:jc w:val="center"/>
        </w:trPr>
        <w:tc>
          <w:tcPr>
            <w:tcW w:w="9639" w:type="dxa"/>
          </w:tcPr>
          <w:p w14:paraId="3A0E154A" w14:textId="2EA1FE9C" w:rsidR="0010498A" w:rsidRPr="00C52774" w:rsidRDefault="00A2378C" w:rsidP="009B3F33">
            <w:pPr>
              <w:pStyle w:val="FrageKursiv"/>
            </w:pPr>
            <w:r>
              <w:t>4</w:t>
            </w:r>
            <w:r w:rsidR="009E0B08">
              <w:t>.1</w:t>
            </w:r>
            <w:r w:rsidR="009E0B08">
              <w:tab/>
            </w:r>
            <w:r w:rsidR="001D419A">
              <w:t>Berechnen Sie die Temperatur, ab der das Gleichgewicht auf Seite des Produk</w:t>
            </w:r>
            <w:r w:rsidR="008E1A14">
              <w:t>t</w:t>
            </w:r>
            <w:r w:rsidR="001D419A">
              <w:t>s liegt.</w:t>
            </w:r>
          </w:p>
        </w:tc>
      </w:tr>
      <w:tr w:rsidR="0010498A" w:rsidRPr="00C52774" w14:paraId="176E6CF2" w14:textId="77777777" w:rsidTr="00591FE6">
        <w:trPr>
          <w:trHeight w:val="282"/>
          <w:jc w:val="center"/>
        </w:trPr>
        <w:tc>
          <w:tcPr>
            <w:tcW w:w="9639" w:type="dxa"/>
          </w:tcPr>
          <w:p w14:paraId="26B7C2E3" w14:textId="2A4C5D35" w:rsidR="0010498A" w:rsidRDefault="00EC47AD" w:rsidP="00FB084F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</m:t>
              </m:r>
              <m:r>
                <m:rPr>
                  <m:sty m:val="p"/>
                </m:rPr>
                <m:t>°=3⋅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-51,46</m:t>
                  </m:r>
                </m:e>
              </m:d>
              <m:r>
                <m:rPr>
                  <m:sty m:val="p"/>
                </m:rPr>
                <m:t>+584,59+3⋅10,56=409,09⋅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3</m:t>
                  </m:r>
                </m:sup>
              </m:sSup>
              <m:r>
                <m:rPr>
                  <m:sty m:val="p"/>
                </m:rPr>
                <m:t>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FB084F">
              <w:t xml:space="preserve"> </w:t>
            </w:r>
            <w:r w:rsidR="00FB084F">
              <w:tab/>
            </w:r>
            <w:r w:rsidR="00FB084F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r w:rsidR="00FB084F" w:rsidRPr="00DC3C5F">
              <w:rPr>
                <w:b/>
              </w:rPr>
              <w:t>bp</w:t>
            </w:r>
          </w:p>
          <w:p w14:paraId="72BC36E2" w14:textId="4C72DC37" w:rsidR="0010498A" w:rsidRDefault="00EC47AD" w:rsidP="00FB084F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S°=3⋅227,95-314,44-2⋅39,55=290,31</m:t>
              </m:r>
              <m:r>
                <m:rPr>
                  <m:sty m:val="p"/>
                </m:rPr>
                <m:t xml:space="preserve"> 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rPr>
                  <m:sty m:val="p"/>
                </m:rPr>
                <m:t>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FB084F">
              <w:t xml:space="preserve"> </w:t>
            </w:r>
            <w:r w:rsidR="00FB084F">
              <w:tab/>
            </w:r>
            <w:r w:rsidR="00FB084F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r w:rsidR="00FB084F" w:rsidRPr="00DC3C5F">
              <w:rPr>
                <w:b/>
              </w:rPr>
              <w:t>bp</w:t>
            </w:r>
          </w:p>
          <w:p w14:paraId="399273B0" w14:textId="09FF7FAE" w:rsidR="0010498A" w:rsidRDefault="00FB084F" w:rsidP="00FB084F">
            <w:pPr>
              <w:pStyle w:val="LsgTabellentext"/>
            </w:pPr>
            <w:r>
              <w:t xml:space="preserve">  </w:t>
            </w:r>
          </w:p>
          <w:p w14:paraId="082891CF" w14:textId="6D77120E" w:rsidR="0010498A" w:rsidRPr="00C52774" w:rsidRDefault="00021DFB" w:rsidP="00021DFB">
            <w:pPr>
              <w:pStyle w:val="LsgTabellentext"/>
            </w:pPr>
            <m:oMath>
              <m:r>
                <m:t>T=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r</m:t>
                      </m:r>
                    </m:sub>
                  </m:sSub>
                  <m:r>
                    <m:t>H°</m:t>
                  </m: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r</m:t>
                      </m:r>
                    </m:sub>
                  </m:sSub>
                  <m:r>
                    <m:t>S°</m:t>
                  </m:r>
                </m:den>
              </m:f>
              <m:r>
                <m:t xml:space="preserve">=1409 </m:t>
              </m:r>
              <m:r>
                <m:rPr>
                  <m:sty m:val="p"/>
                </m:rPr>
                <m:t>K</m:t>
              </m:r>
            </m:oMath>
            <w:r w:rsidR="004F39D3">
              <w:t xml:space="preserve"> (1136°C)</w:t>
            </w:r>
            <w:r w:rsidR="00A94A19">
              <w:tab/>
            </w:r>
            <w:r w:rsidR="00A94A19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r w:rsidR="00A94A19" w:rsidRPr="00DC3C5F">
              <w:rPr>
                <w:b/>
              </w:rPr>
              <w:t>bp</w:t>
            </w:r>
          </w:p>
        </w:tc>
      </w:tr>
    </w:tbl>
    <w:p w14:paraId="62CA92E2" w14:textId="77777777" w:rsidR="00C52774" w:rsidRDefault="00C52774" w:rsidP="006D78B1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0498A" w:rsidRPr="00C52774" w14:paraId="239DFC57" w14:textId="77777777" w:rsidTr="00ED61BB">
        <w:trPr>
          <w:trHeight w:val="296"/>
        </w:trPr>
        <w:tc>
          <w:tcPr>
            <w:tcW w:w="9639" w:type="dxa"/>
          </w:tcPr>
          <w:p w14:paraId="0E02FC84" w14:textId="071B5F5F" w:rsidR="000F2764" w:rsidRPr="00C52774" w:rsidRDefault="00A2378C" w:rsidP="005D0D8E">
            <w:pPr>
              <w:pStyle w:val="FrageKursiv"/>
            </w:pPr>
            <w:r>
              <w:t>4.</w:t>
            </w:r>
            <w:r w:rsidR="005D0D8E">
              <w:t>2</w:t>
            </w:r>
            <w:r>
              <w:tab/>
            </w:r>
            <w:r w:rsidR="000F2764">
              <w:t>Geben Sie eine abgestimmte Gleichung für diesen Vorgang an:</w:t>
            </w:r>
          </w:p>
        </w:tc>
      </w:tr>
      <w:tr w:rsidR="00ED61BB" w:rsidRPr="00C52774" w14:paraId="2650D149" w14:textId="77777777" w:rsidTr="002A605C">
        <w:trPr>
          <w:trHeight w:val="296"/>
        </w:trPr>
        <w:tc>
          <w:tcPr>
            <w:tcW w:w="9639" w:type="dxa"/>
          </w:tcPr>
          <w:p w14:paraId="07C1867B" w14:textId="0BFC8864" w:rsidR="00ED61BB" w:rsidRDefault="00A94A19" w:rsidP="00BF251C">
            <w:pPr>
              <w:pStyle w:val="LsgTabellentext"/>
            </w:pPr>
            <w:r>
              <w:t>AlCl</w:t>
            </w:r>
            <w:r>
              <w:rPr>
                <w:vertAlign w:val="subscript"/>
              </w:rPr>
              <w:t>3</w:t>
            </w:r>
            <w:r>
              <w:t xml:space="preserve"> + 3 LiAlH</w:t>
            </w:r>
            <w:r>
              <w:rPr>
                <w:vertAlign w:val="subscript"/>
              </w:rPr>
              <w:t>4</w:t>
            </w:r>
            <w:r>
              <w:t xml:space="preserve"> </w:t>
            </w:r>
            <w:r>
              <w:sym w:font="Symbol" w:char="F0AE"/>
            </w:r>
            <w:r>
              <w:t xml:space="preserve"> 4 AlH</w:t>
            </w:r>
            <w:r>
              <w:rPr>
                <w:vertAlign w:val="subscript"/>
              </w:rPr>
              <w:t>3</w:t>
            </w:r>
            <w:r>
              <w:t xml:space="preserve"> + 3 LiCl</w:t>
            </w:r>
            <w:r>
              <w:tab/>
            </w:r>
            <w:r w:rsidRPr="00DC3C5F">
              <w:rPr>
                <w:b/>
              </w:rPr>
              <w:t>1,5</w:t>
            </w:r>
            <w:r w:rsidR="00317B7A" w:rsidRPr="00DC3C5F">
              <w:rPr>
                <w:b/>
              </w:rPr>
              <w:t xml:space="preserve"> </w:t>
            </w:r>
            <w:r w:rsidRPr="00DC3C5F">
              <w:rPr>
                <w:b/>
              </w:rPr>
              <w:t>bp</w:t>
            </w:r>
            <w:r>
              <w:t xml:space="preserve">  </w:t>
            </w:r>
          </w:p>
        </w:tc>
      </w:tr>
      <w:tr w:rsidR="009B3F33" w:rsidRPr="00A35750" w14:paraId="30BE63C0" w14:textId="77777777" w:rsidTr="009B3F33">
        <w:tc>
          <w:tcPr>
            <w:tcW w:w="9639" w:type="dxa"/>
          </w:tcPr>
          <w:p w14:paraId="718DF1F4" w14:textId="5B2BC488" w:rsidR="009B3F33" w:rsidRDefault="009B3F33" w:rsidP="009B3F33">
            <w:pPr>
              <w:pStyle w:val="FrageKursiv"/>
            </w:pPr>
            <w:r>
              <w:t>4.</w:t>
            </w:r>
            <w:r w:rsidR="005D0D8E">
              <w:t>3</w:t>
            </w:r>
            <w:r>
              <w:tab/>
              <w:t>Kreuzen Sie die richtige Konfiguration von AlH</w:t>
            </w:r>
            <w:r>
              <w:rPr>
                <w:vertAlign w:val="subscript"/>
              </w:rPr>
              <w:t>3</w:t>
            </w:r>
            <w:r>
              <w:t xml:space="preserve"> nach VSEPR an</w:t>
            </w:r>
          </w:p>
          <w:p w14:paraId="17D71146" w14:textId="72092DFB" w:rsidR="009B3F33" w:rsidRPr="00A35750" w:rsidRDefault="002D490C" w:rsidP="00BF251C">
            <w:pPr>
              <w:pStyle w:val="LsgTabellentext"/>
            </w:pPr>
            <w:r>
              <w:t>X</w:t>
            </w:r>
            <w:r w:rsidR="009B3F33">
              <w:t xml:space="preserve"> trigonal planar </w:t>
            </w:r>
            <w:r w:rsidR="009B3F33">
              <w:tab/>
            </w:r>
            <w:r w:rsidR="00A94A19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r w:rsidR="00A94A19" w:rsidRPr="00DC3C5F">
              <w:rPr>
                <w:b/>
              </w:rPr>
              <w:t>bp</w:t>
            </w:r>
          </w:p>
        </w:tc>
      </w:tr>
      <w:tr w:rsidR="0010498A" w:rsidRPr="00C52774" w14:paraId="4EBF0D8C" w14:textId="77777777" w:rsidTr="009B3F33">
        <w:trPr>
          <w:trHeight w:val="283"/>
        </w:trPr>
        <w:tc>
          <w:tcPr>
            <w:tcW w:w="9639" w:type="dxa"/>
          </w:tcPr>
          <w:p w14:paraId="0EC43C0B" w14:textId="1903B68B" w:rsidR="009B3F33" w:rsidRDefault="00A2378C" w:rsidP="00675E78">
            <w:pPr>
              <w:pStyle w:val="FrageKursiv"/>
            </w:pPr>
            <w:r>
              <w:t>4.</w:t>
            </w:r>
            <w:r w:rsidR="005D0D8E">
              <w:t>4</w:t>
            </w:r>
            <w:r>
              <w:tab/>
            </w:r>
            <w:r w:rsidR="0010498A">
              <w:t>Die Abbildung zeigt ein leeres MO-Schema für AlH</w:t>
            </w:r>
            <w:r w:rsidR="004F7B18" w:rsidRPr="004F7B18">
              <w:rPr>
                <w:vertAlign w:val="subscript"/>
              </w:rPr>
              <w:t>3</w:t>
            </w:r>
            <w:r w:rsidR="0010498A">
              <w:t xml:space="preserve">. </w:t>
            </w:r>
            <w:r w:rsidR="00243E60">
              <w:t xml:space="preserve">Besetzen </w:t>
            </w:r>
            <w:r w:rsidR="00ED61BB">
              <w:t>S</w:t>
            </w:r>
            <w:r w:rsidR="00243E60">
              <w:t xml:space="preserve">ie das MO – Schema, indem Sie alle (!) Elektronen des Moleküls als Pfeile eintragen. </w:t>
            </w:r>
          </w:p>
          <w:p w14:paraId="3D7AB575" w14:textId="4CEA64A1" w:rsidR="0010498A" w:rsidRDefault="009B3F33" w:rsidP="00675E78">
            <w:pPr>
              <w:pStyle w:val="FrageKursiv"/>
            </w:pPr>
            <w:r>
              <w:tab/>
            </w:r>
            <w:r w:rsidR="00243E60">
              <w:t>Kennzeichnen Sie HOMO und LUMO und kreuzen Sie das richtige Magnetverhalten an.</w:t>
            </w:r>
          </w:p>
          <w:p w14:paraId="5ADA7828" w14:textId="60040C6C" w:rsidR="0010498A" w:rsidRDefault="00A94A19" w:rsidP="00243E60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0C6D1DF2" wp14:editId="16F2145E">
                  <wp:extent cx="1786255" cy="3084830"/>
                  <wp:effectExtent l="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17C7B" w14:textId="77777777" w:rsidR="0010498A" w:rsidRDefault="00A94A19" w:rsidP="00BF251C">
            <w:pPr>
              <w:pStyle w:val="FrageKursiv"/>
              <w:spacing w:after="120"/>
              <w:ind w:left="0" w:firstLine="0"/>
              <w:jc w:val="center"/>
            </w:pPr>
            <w:r>
              <w:t>X</w:t>
            </w:r>
            <w:r w:rsidR="00243E60">
              <w:t xml:space="preserve"> diamagnetisch  </w:t>
            </w:r>
            <w:r w:rsidR="00243E60">
              <w:tab/>
            </w:r>
            <w:r w:rsidR="00243E60">
              <w:tab/>
            </w:r>
            <w:r w:rsidR="00243E60">
              <w:tab/>
              <w:t>O paramagnetisch</w:t>
            </w:r>
          </w:p>
          <w:p w14:paraId="401708F2" w14:textId="199A78E2" w:rsidR="00A94A19" w:rsidRPr="00317B7A" w:rsidRDefault="00A94A19" w:rsidP="00BF251C">
            <w:pPr>
              <w:pStyle w:val="FrageKursiv"/>
              <w:spacing w:after="120"/>
              <w:ind w:left="0" w:firstLine="0"/>
              <w:jc w:val="center"/>
              <w:rPr>
                <w:i w:val="0"/>
              </w:rPr>
            </w:pPr>
            <w:r w:rsidRPr="00317B7A">
              <w:rPr>
                <w:i w:val="0"/>
              </w:rPr>
              <w:t xml:space="preserve">richtige e-Anzahl </w:t>
            </w:r>
            <w:r w:rsidRPr="00317B7A">
              <w:rPr>
                <w:b/>
                <w:i w:val="0"/>
              </w:rPr>
              <w:t>1</w:t>
            </w:r>
            <w:r w:rsidR="00317B7A" w:rsidRPr="00317B7A">
              <w:rPr>
                <w:b/>
                <w:i w:val="0"/>
              </w:rPr>
              <w:t xml:space="preserve"> </w:t>
            </w:r>
            <w:r w:rsidRPr="00317B7A">
              <w:rPr>
                <w:b/>
                <w:i w:val="0"/>
              </w:rPr>
              <w:t>bp</w:t>
            </w:r>
            <w:r w:rsidRPr="00317B7A">
              <w:rPr>
                <w:i w:val="0"/>
              </w:rPr>
              <w:t xml:space="preserve">, richtige Besetzung </w:t>
            </w:r>
            <w:r w:rsidRPr="00317B7A">
              <w:rPr>
                <w:b/>
                <w:i w:val="0"/>
              </w:rPr>
              <w:t>1</w:t>
            </w:r>
            <w:r w:rsidR="00317B7A" w:rsidRPr="00317B7A">
              <w:rPr>
                <w:b/>
                <w:i w:val="0"/>
              </w:rPr>
              <w:t xml:space="preserve"> </w:t>
            </w:r>
            <w:r w:rsidRPr="00317B7A">
              <w:rPr>
                <w:b/>
                <w:i w:val="0"/>
              </w:rPr>
              <w:t>bp</w:t>
            </w:r>
            <w:r w:rsidRPr="00317B7A">
              <w:rPr>
                <w:i w:val="0"/>
              </w:rPr>
              <w:t xml:space="preserve">, HOMO/LUMO </w:t>
            </w:r>
            <w:r w:rsidRPr="00317B7A">
              <w:rPr>
                <w:b/>
                <w:i w:val="0"/>
              </w:rPr>
              <w:t>1</w:t>
            </w:r>
            <w:r w:rsidR="00317B7A" w:rsidRPr="00317B7A">
              <w:rPr>
                <w:b/>
                <w:i w:val="0"/>
              </w:rPr>
              <w:t xml:space="preserve"> </w:t>
            </w:r>
            <w:r w:rsidRPr="00317B7A">
              <w:rPr>
                <w:b/>
                <w:i w:val="0"/>
              </w:rPr>
              <w:t>bp</w:t>
            </w:r>
            <w:r w:rsidRPr="00317B7A">
              <w:rPr>
                <w:i w:val="0"/>
              </w:rPr>
              <w:t xml:space="preserve">, Magnetverhalten </w:t>
            </w:r>
            <w:r w:rsidRPr="00317B7A">
              <w:rPr>
                <w:b/>
                <w:i w:val="0"/>
              </w:rPr>
              <w:t>1</w:t>
            </w:r>
            <w:r w:rsidR="00317B7A" w:rsidRPr="00317B7A">
              <w:rPr>
                <w:b/>
                <w:i w:val="0"/>
              </w:rPr>
              <w:t xml:space="preserve"> </w:t>
            </w:r>
            <w:r w:rsidRPr="00317B7A">
              <w:rPr>
                <w:b/>
                <w:i w:val="0"/>
              </w:rPr>
              <w:t>bp</w:t>
            </w:r>
          </w:p>
        </w:tc>
      </w:tr>
      <w:tr w:rsidR="0034262B" w:rsidRPr="00C52774" w14:paraId="37CEA481" w14:textId="77777777" w:rsidTr="0034262B">
        <w:trPr>
          <w:trHeight w:val="283"/>
        </w:trPr>
        <w:tc>
          <w:tcPr>
            <w:tcW w:w="9639" w:type="dxa"/>
          </w:tcPr>
          <w:p w14:paraId="26B2E381" w14:textId="70600784" w:rsidR="0034262B" w:rsidRPr="00C52774" w:rsidRDefault="009B3F33" w:rsidP="002F47E1">
            <w:pPr>
              <w:pStyle w:val="FrageKursiv"/>
            </w:pPr>
            <w:r>
              <w:t>4.</w:t>
            </w:r>
            <w:r w:rsidR="002F47E1">
              <w:t>5</w:t>
            </w:r>
            <w:r>
              <w:tab/>
            </w:r>
            <w:r w:rsidR="0034262B">
              <w:t>Ergänzen Sie die Keilstrichformel für das Addukt</w:t>
            </w:r>
            <w:r w:rsidR="009F46B6">
              <w:t>, geben Sie gegebenenfalls formale Ladungen an.</w:t>
            </w:r>
            <w:r w:rsidR="0034262B">
              <w:t xml:space="preserve"> </w:t>
            </w:r>
          </w:p>
        </w:tc>
      </w:tr>
      <w:tr w:rsidR="0034262B" w:rsidRPr="00C52774" w14:paraId="5C6755F5" w14:textId="77777777" w:rsidTr="0034262B">
        <w:trPr>
          <w:trHeight w:val="282"/>
        </w:trPr>
        <w:tc>
          <w:tcPr>
            <w:tcW w:w="9639" w:type="dxa"/>
          </w:tcPr>
          <w:p w14:paraId="2D4214DF" w14:textId="77777777" w:rsidR="0034262B" w:rsidRDefault="0034262B" w:rsidP="0034262B">
            <w:pPr>
              <w:pStyle w:val="FrageKursiv"/>
              <w:ind w:left="0" w:firstLine="0"/>
            </w:pPr>
          </w:p>
          <w:p w14:paraId="44967DDD" w14:textId="2937285F" w:rsidR="0034262B" w:rsidRPr="00C52774" w:rsidRDefault="0034262B" w:rsidP="00BF251C">
            <w:pPr>
              <w:pStyle w:val="LsgTabellentext5Tab"/>
            </w:pPr>
            <w:r>
              <w:tab/>
            </w:r>
            <w:r>
              <w:tab/>
            </w:r>
            <w:r w:rsidR="009F46B6">
              <w:rPr>
                <w:i/>
                <w:noProof/>
                <w:lang w:val="de-DE"/>
                <w14:ligatures w14:val="none"/>
              </w:rPr>
              <w:drawing>
                <wp:inline distT="0" distB="0" distL="0" distR="0" wp14:anchorId="227364A3" wp14:editId="255B38DF">
                  <wp:extent cx="1016635" cy="657860"/>
                  <wp:effectExtent l="0" t="0" r="0" b="2540"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6B6">
              <w:tab/>
            </w:r>
            <w:r w:rsidR="00BF251C">
              <w:tab/>
            </w:r>
            <w:r w:rsidR="00BF251C">
              <w:tab/>
            </w:r>
            <w:r w:rsidR="00FC1CC7" w:rsidRPr="00317B7A">
              <w:rPr>
                <w:b/>
              </w:rPr>
              <w:t>2,5 bp</w:t>
            </w:r>
          </w:p>
        </w:tc>
      </w:tr>
    </w:tbl>
    <w:p w14:paraId="711EA19B" w14:textId="77777777" w:rsidR="00022A41" w:rsidRDefault="00022A41" w:rsidP="0010498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243E60" w:rsidRPr="00A35750" w14:paraId="334346C3" w14:textId="77777777" w:rsidTr="00243E60">
        <w:trPr>
          <w:trHeight w:val="573"/>
        </w:trPr>
        <w:tc>
          <w:tcPr>
            <w:tcW w:w="9639" w:type="dxa"/>
          </w:tcPr>
          <w:p w14:paraId="7ADD62ED" w14:textId="47367050" w:rsidR="00243E60" w:rsidRPr="006556FA" w:rsidRDefault="009B3F33" w:rsidP="00473766">
            <w:pPr>
              <w:pStyle w:val="FrageKursiv"/>
            </w:pPr>
            <w:r>
              <w:lastRenderedPageBreak/>
              <w:t>4.</w:t>
            </w:r>
            <w:r w:rsidR="002F47E1">
              <w:t>6</w:t>
            </w:r>
            <w:r>
              <w:tab/>
            </w:r>
            <w:r w:rsidR="00243E60" w:rsidRPr="00A35750">
              <w:t>Schreiben Sie in die Kästchen richtig AlH</w:t>
            </w:r>
            <w:r w:rsidR="00243E60" w:rsidRPr="00A35750">
              <w:rPr>
                <w:vertAlign w:val="subscript"/>
              </w:rPr>
              <w:t>3</w:t>
            </w:r>
            <w:r w:rsidR="00243E60" w:rsidRPr="00A35750">
              <w:t xml:space="preserve"> bzw</w:t>
            </w:r>
            <w:r w:rsidR="00243E60" w:rsidRPr="00243E60">
              <w:t>. NMe</w:t>
            </w:r>
            <w:r w:rsidR="006556FA">
              <w:rPr>
                <w:vertAlign w:val="subscript"/>
              </w:rPr>
              <w:t>3</w:t>
            </w:r>
          </w:p>
          <w:p w14:paraId="1A2908CC" w14:textId="4BA6B1C4" w:rsidR="00243E60" w:rsidRPr="00A35750" w:rsidRDefault="009B3F33" w:rsidP="002F47E1">
            <w:pPr>
              <w:pStyle w:val="FrageKursiv"/>
            </w:pPr>
            <w:r>
              <w:t>4.</w:t>
            </w:r>
            <w:r w:rsidR="002F47E1">
              <w:t>7</w:t>
            </w:r>
            <w:r>
              <w:tab/>
            </w:r>
            <w:r w:rsidR="00243E60" w:rsidRPr="00243E60">
              <w:t>Schreiben Sie das Elektronenpaar der Lewisbase auf das richtige HOMO.</w:t>
            </w:r>
          </w:p>
        </w:tc>
      </w:tr>
      <w:tr w:rsidR="00A35750" w:rsidRPr="00A35750" w14:paraId="2D42AE8B" w14:textId="77777777" w:rsidTr="00A35750">
        <w:tc>
          <w:tcPr>
            <w:tcW w:w="9639" w:type="dxa"/>
          </w:tcPr>
          <w:p w14:paraId="049D9AA7" w14:textId="561C436D" w:rsidR="00FC1CC7" w:rsidRPr="00A35750" w:rsidRDefault="00FC1CC7" w:rsidP="0007201A">
            <w:pPr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35D33874" wp14:editId="416F9537">
                  <wp:extent cx="2637818" cy="2521706"/>
                  <wp:effectExtent l="0" t="0" r="381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18" cy="252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201A">
              <w:t xml:space="preserve"> </w:t>
            </w:r>
            <w:r w:rsidR="0007201A">
              <w:tab/>
            </w:r>
            <w:r w:rsidR="00BF251C">
              <w:tab/>
            </w:r>
            <w:r w:rsidR="00317B7A">
              <w:tab/>
            </w:r>
            <w:r>
              <w:t xml:space="preserve">Kästchen </w:t>
            </w:r>
            <w:r w:rsidRPr="00317B7A">
              <w:rPr>
                <w:b/>
              </w:rPr>
              <w:t>2,5 bp</w:t>
            </w:r>
            <w:r>
              <w:t xml:space="preserve">, e-Paar </w:t>
            </w:r>
            <w:r w:rsidRPr="00317B7A">
              <w:rPr>
                <w:b/>
              </w:rPr>
              <w:t>0,5 bp</w:t>
            </w:r>
          </w:p>
        </w:tc>
      </w:tr>
      <w:tr w:rsidR="002A605C" w:rsidRPr="00C52774" w14:paraId="65212142" w14:textId="77777777" w:rsidTr="002A605C">
        <w:trPr>
          <w:trHeight w:val="283"/>
        </w:trPr>
        <w:tc>
          <w:tcPr>
            <w:tcW w:w="9639" w:type="dxa"/>
          </w:tcPr>
          <w:p w14:paraId="63F9117F" w14:textId="2A2EB775" w:rsidR="002A605C" w:rsidRPr="00C52774" w:rsidRDefault="009B3F33" w:rsidP="002F47E1">
            <w:pPr>
              <w:pStyle w:val="FrageKursiv"/>
            </w:pPr>
            <w:r>
              <w:t>4.</w:t>
            </w:r>
            <w:r w:rsidR="002F47E1">
              <w:t>8</w:t>
            </w:r>
            <w:r>
              <w:tab/>
            </w:r>
            <w:r w:rsidR="002A605C">
              <w:t xml:space="preserve">Berechnen Sie die Reaktionsenthalpie für die Adduktbildung in kJ/mol </w:t>
            </w:r>
          </w:p>
        </w:tc>
      </w:tr>
      <w:tr w:rsidR="002A605C" w:rsidRPr="00C52774" w14:paraId="1FF00632" w14:textId="77777777" w:rsidTr="002A605C">
        <w:trPr>
          <w:trHeight w:val="282"/>
        </w:trPr>
        <w:tc>
          <w:tcPr>
            <w:tcW w:w="9639" w:type="dxa"/>
          </w:tcPr>
          <w:p w14:paraId="4305BEF0" w14:textId="155397D3" w:rsidR="002A605C" w:rsidRDefault="00FC1CC7" w:rsidP="00FC1CC7">
            <w:pPr>
              <w:pStyle w:val="LsgTabellentext"/>
            </w:pPr>
            <m:oMath>
              <m:r>
                <m:t>ΔE=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-11,9</m:t>
                  </m:r>
                </m:e>
              </m:d>
              <m:r>
                <m:t>-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-9,4</m:t>
                  </m:r>
                </m:e>
              </m:d>
              <m:r>
                <m:t>= -2,5 eV</m:t>
              </m:r>
            </m:oMath>
            <w:r>
              <w:t xml:space="preserve"> pro Elektron</w:t>
            </w:r>
            <w:r w:rsidR="001C57B8">
              <w:tab/>
            </w:r>
            <w:r w:rsidR="001C57B8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="001C57B8" w:rsidRPr="00317B7A">
              <w:rPr>
                <w:b/>
              </w:rPr>
              <w:t>bp</w:t>
            </w:r>
          </w:p>
          <w:p w14:paraId="6B365F39" w14:textId="42F42A5B" w:rsidR="002A605C" w:rsidRPr="00C52774" w:rsidRDefault="00EC47AD" w:rsidP="00757E9A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H°=2 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 xml:space="preserve">-2,5 </m:t>
                  </m:r>
                  <m:r>
                    <m:rPr>
                      <m:sty m:val="p"/>
                    </m:rPr>
                    <m:t>eV</m:t>
                  </m:r>
                </m:e>
              </m:d>
              <m:r>
                <m:t>⋅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1,602⋅10</m:t>
                      </m:r>
                    </m:e>
                    <m:sup>
                      <m:r>
                        <m:t>-19</m:t>
                      </m:r>
                    </m:sup>
                  </m:sSup>
                  <m:r>
                    <m:rPr>
                      <m:sty m:val="p"/>
                    </m:rPr>
                    <m:t>J</m:t>
                  </m:r>
                </m:num>
                <m:den>
                  <m:r>
                    <m:rPr>
                      <m:sty m:val="p"/>
                    </m:rPr>
                    <m:t>eV</m:t>
                  </m:r>
                </m:den>
              </m:f>
              <m:r>
                <m:t>⋅6,022⋅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10</m:t>
                  </m:r>
                </m:e>
                <m:sup>
                  <m:r>
                    <m:t>23</m:t>
                  </m:r>
                </m:sup>
              </m:sSup>
              <m:r>
                <m:rPr>
                  <m:sty m:val="p"/>
                </m:rPr>
                <m:t>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=-482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kJmol</m:t>
                  </m:r>
                  <m:ctrlPr>
                    <w:rPr>
                      <w:i/>
                    </w:rPr>
                  </m:ctrlP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1C57B8">
              <w:t xml:space="preserve"> </w:t>
            </w:r>
            <w:r w:rsidR="001C57B8">
              <w:tab/>
            </w:r>
            <w:r w:rsidR="001C57B8" w:rsidRPr="00317B7A">
              <w:rPr>
                <w:b/>
              </w:rPr>
              <w:t>1,5</w:t>
            </w:r>
            <w:r w:rsidR="00317B7A" w:rsidRPr="00317B7A">
              <w:rPr>
                <w:b/>
              </w:rPr>
              <w:t xml:space="preserve"> </w:t>
            </w:r>
            <w:r w:rsidR="001C57B8" w:rsidRPr="00317B7A">
              <w:rPr>
                <w:b/>
              </w:rPr>
              <w:t>bp</w:t>
            </w:r>
          </w:p>
        </w:tc>
      </w:tr>
      <w:tr w:rsidR="0034262B" w:rsidRPr="00C52774" w14:paraId="078F371D" w14:textId="77777777" w:rsidTr="0034262B">
        <w:trPr>
          <w:trHeight w:val="283"/>
        </w:trPr>
        <w:tc>
          <w:tcPr>
            <w:tcW w:w="9639" w:type="dxa"/>
          </w:tcPr>
          <w:p w14:paraId="3D47D3A5" w14:textId="2CC47B3E" w:rsidR="0034262B" w:rsidRPr="00C52774" w:rsidRDefault="009B3F33" w:rsidP="002F47E1">
            <w:pPr>
              <w:pStyle w:val="FrageKursiv"/>
            </w:pPr>
            <w:r>
              <w:t>4.</w:t>
            </w:r>
            <w:r w:rsidR="002F47E1">
              <w:t>9</w:t>
            </w:r>
            <w:r>
              <w:tab/>
            </w:r>
            <w:r w:rsidR="0034262B">
              <w:t>Berechnen Sie die Wellenlänge</w:t>
            </w:r>
            <w:r w:rsidR="006556FA">
              <w:t>,</w:t>
            </w:r>
            <w:r w:rsidR="0034262B">
              <w:t xml:space="preserve"> die dem Übergang zwischen dem bindenden </w:t>
            </w:r>
            <w:r w:rsidR="002F47E1">
              <w:br/>
            </w:r>
            <w:r w:rsidR="0034262B">
              <w:t xml:space="preserve">(-11,9 eV) und dem antibindenden (3,7 eV) MO entspricht. </w:t>
            </w:r>
          </w:p>
        </w:tc>
      </w:tr>
      <w:tr w:rsidR="0034262B" w:rsidRPr="00C52774" w14:paraId="317AA50A" w14:textId="77777777" w:rsidTr="0034262B">
        <w:trPr>
          <w:trHeight w:val="282"/>
        </w:trPr>
        <w:tc>
          <w:tcPr>
            <w:tcW w:w="9639" w:type="dxa"/>
          </w:tcPr>
          <w:p w14:paraId="036B21AA" w14:textId="67F238BC" w:rsidR="001C57B8" w:rsidRDefault="001C57B8" w:rsidP="001C57B8">
            <w:pPr>
              <w:pStyle w:val="LsgTabellentext"/>
            </w:pPr>
            <m:oMath>
              <m:r>
                <m:t>ΔE=15,6 eV=2,499⋅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10</m:t>
                  </m:r>
                </m:e>
                <m:sup>
                  <m:r>
                    <m:t>-18</m:t>
                  </m:r>
                </m:sup>
              </m:sSup>
              <m:r>
                <m:t>J=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hc</m:t>
                  </m:r>
                </m:num>
                <m:den>
                  <m:r>
                    <m:t>λ</m:t>
                  </m:r>
                </m:den>
              </m:f>
            </m:oMath>
            <w:r>
              <w:t xml:space="preserve"> </w:t>
            </w:r>
          </w:p>
          <w:p w14:paraId="0677801E" w14:textId="3F5030D1" w:rsidR="0034262B" w:rsidRPr="00C52774" w:rsidRDefault="001C57B8" w:rsidP="00757E9A">
            <w:pPr>
              <w:pStyle w:val="LsgTabellentext"/>
            </w:pPr>
            <m:oMath>
              <m:r>
                <m:t>⇒λ=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hc</m:t>
                  </m:r>
                </m:num>
                <m:den>
                  <m:r>
                    <m:t>2,499⋅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10</m:t>
                      </m:r>
                    </m:e>
                    <m:sup>
                      <m:r>
                        <m:t>-18</m:t>
                      </m:r>
                    </m:sup>
                  </m:sSup>
                  <m:r>
                    <m:rPr>
                      <m:sty m:val="p"/>
                    </m:rPr>
                    <m:t>J</m:t>
                  </m:r>
                </m:den>
              </m:f>
              <m:r>
                <m:t xml:space="preserve">=79,5 </m:t>
              </m:r>
              <m:r>
                <m:rPr>
                  <m:sty m:val="p"/>
                </m:rPr>
                <m:t>nm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>1,5 bp</w:t>
            </w:r>
          </w:p>
        </w:tc>
      </w:tr>
      <w:tr w:rsidR="004C5136" w:rsidRPr="00C52774" w14:paraId="2CA9AEB4" w14:textId="77777777" w:rsidTr="004C5136">
        <w:trPr>
          <w:trHeight w:val="283"/>
        </w:trPr>
        <w:tc>
          <w:tcPr>
            <w:tcW w:w="9639" w:type="dxa"/>
          </w:tcPr>
          <w:p w14:paraId="0E59F8C7" w14:textId="1044C21F" w:rsidR="004C5136" w:rsidRPr="00C52774" w:rsidRDefault="00BF251C" w:rsidP="008E1A14">
            <w:pPr>
              <w:pStyle w:val="FrageKursiv"/>
            </w:pPr>
            <w:r>
              <w:t>4.</w:t>
            </w:r>
            <w:r w:rsidR="002F47E1">
              <w:t>10</w:t>
            </w:r>
            <w:r>
              <w:tab/>
              <w:t xml:space="preserve">Berechnen Sie, welche Masse an Aluminium für so einen Blitz </w:t>
            </w:r>
            <w:r w:rsidR="008E1A14">
              <w:t>erforderlich war</w:t>
            </w:r>
            <w:r>
              <w:t>.</w:t>
            </w:r>
          </w:p>
        </w:tc>
      </w:tr>
      <w:tr w:rsidR="004C5136" w:rsidRPr="00C52774" w14:paraId="5857F393" w14:textId="77777777" w:rsidTr="004C5136">
        <w:trPr>
          <w:trHeight w:val="282"/>
        </w:trPr>
        <w:tc>
          <w:tcPr>
            <w:tcW w:w="9639" w:type="dxa"/>
          </w:tcPr>
          <w:p w14:paraId="09A058D8" w14:textId="2EF072B7" w:rsidR="004C5136" w:rsidRPr="00BC5936" w:rsidRDefault="00BC5936" w:rsidP="00BC5936">
            <w:pPr>
              <w:pStyle w:val="LsgTabellentext"/>
            </w:pPr>
            <m:oMath>
              <m:r>
                <m:t>E</m:t>
              </m:r>
              <m:r>
                <m:rPr>
                  <m:sty m:val="p"/>
                </m:rPr>
                <m:t>=</m:t>
              </m:r>
              <m:r>
                <m:t>Pt</m:t>
              </m:r>
              <m:r>
                <m:rPr>
                  <m:sty m:val="p"/>
                </m:rPr>
                <m:t>=8000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J</m:t>
                  </m:r>
                </m:num>
                <m:den>
                  <m:r>
                    <m:rPr>
                      <m:sty m:val="p"/>
                    </m:rPr>
                    <m:t>s</m:t>
                  </m:r>
                </m:den>
              </m:f>
              <m:r>
                <m:rPr>
                  <m:sty m:val="p"/>
                </m:rPr>
                <m:t>⋅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30</m:t>
                  </m:r>
                </m:den>
              </m:f>
              <m:r>
                <m:rPr>
                  <m:sty m:val="p"/>
                </m:rPr>
                <m:t>s= 266,7J</m:t>
              </m:r>
            </m:oMath>
            <w:r>
              <w:t xml:space="preserve"> </w:t>
            </w:r>
          </w:p>
          <w:p w14:paraId="0EE09244" w14:textId="2C09C172" w:rsidR="004C5136" w:rsidRPr="00BF251C" w:rsidRDefault="00A005C4" w:rsidP="00BF251C">
            <w:pPr>
              <w:pStyle w:val="LsgTabellentext"/>
              <w:rPr>
                <w:oMath/>
              </w:rPr>
            </w:pPr>
            <m:oMath>
              <m:r>
                <m:t xml:space="preserve">m =Mn=26,98 </m:t>
              </m:r>
              <m:r>
                <m:rPr>
                  <m:sty m:val="p"/>
                </m:rPr>
                <m:t>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>⋅4⋅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266,7</m:t>
                  </m:r>
                  <m:r>
                    <m:rPr>
                      <m:sty m:val="p"/>
                    </m:rPr>
                    <m:t>J</m:t>
                  </m:r>
                </m:num>
                <m:den>
                  <m:r>
                    <m:t xml:space="preserve">3351,4 </m:t>
                  </m:r>
                  <m:r>
                    <m:rPr>
                      <m:sty m:val="p"/>
                    </m:rPr>
                    <m:t>kJmo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m:t>-1</m:t>
                      </m:r>
                    </m:sup>
                  </m:sSup>
                </m:den>
              </m:f>
              <m:r>
                <m:t xml:space="preserve">=8,6 </m:t>
              </m:r>
              <m:r>
                <m:rPr>
                  <m:sty m:val="p"/>
                </m:rPr>
                <m:t>mg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>2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</w:tc>
      </w:tr>
      <w:tr w:rsidR="004C5136" w:rsidRPr="00C52774" w14:paraId="2494C134" w14:textId="77777777" w:rsidTr="004C5136">
        <w:trPr>
          <w:trHeight w:val="283"/>
        </w:trPr>
        <w:tc>
          <w:tcPr>
            <w:tcW w:w="9639" w:type="dxa"/>
          </w:tcPr>
          <w:p w14:paraId="0850F35C" w14:textId="04BFA956" w:rsidR="004C5136" w:rsidRPr="00C52774" w:rsidRDefault="009B3F33" w:rsidP="002F47E1">
            <w:pPr>
              <w:pStyle w:val="FrageKursiv"/>
            </w:pPr>
            <w:r>
              <w:t>4.</w:t>
            </w:r>
            <w:r w:rsidR="002F47E1">
              <w:t>11</w:t>
            </w:r>
            <w:r>
              <w:tab/>
            </w:r>
            <w:r w:rsidR="004C5136">
              <w:t>Berechnen Sie die Gitterenergie von Al</w:t>
            </w:r>
            <w:r w:rsidR="004C5136">
              <w:rPr>
                <w:vertAlign w:val="subscript"/>
              </w:rPr>
              <w:t>2</w:t>
            </w:r>
            <w:r w:rsidR="004C5136">
              <w:t>O</w:t>
            </w:r>
            <w:r w:rsidR="004C5136">
              <w:rPr>
                <w:vertAlign w:val="subscript"/>
              </w:rPr>
              <w:t>3</w:t>
            </w:r>
            <w:r w:rsidR="00022A41">
              <w:t xml:space="preserve"> in kJ/mol.</w:t>
            </w:r>
            <w:r w:rsidR="004C5136">
              <w:t xml:space="preserve"> </w:t>
            </w:r>
          </w:p>
        </w:tc>
      </w:tr>
      <w:tr w:rsidR="004C5136" w:rsidRPr="00C52774" w14:paraId="452FFA42" w14:textId="77777777" w:rsidTr="004C5136">
        <w:trPr>
          <w:trHeight w:val="282"/>
        </w:trPr>
        <w:tc>
          <w:tcPr>
            <w:tcW w:w="9639" w:type="dxa"/>
          </w:tcPr>
          <w:p w14:paraId="65CA4D46" w14:textId="0D4F0AD5" w:rsidR="00A005C4" w:rsidRPr="00A005C4" w:rsidRDefault="00A005C4" w:rsidP="00C0613D">
            <w:pPr>
              <w:pStyle w:val="LsgTabellentext"/>
              <w:rPr>
                <w:rFonts w:ascii="Verdana" w:hAnsi="Verdana" w:cs="Arial"/>
                <w:sz w:val="22"/>
                <w:szCs w:val="22"/>
                <w14:ligatures w14:val="none"/>
              </w:rPr>
            </w:pPr>
            <m:oMath>
              <m:r>
                <m:rPr>
                  <m:sty m:val="p"/>
                </m:rPr>
                <m:t>5,986 eV</m:t>
              </m:r>
              <m:r>
                <w:rPr>
                  <w:rFonts w:cs="Times New Roman"/>
                </w:rPr>
                <m:t>≜</m:t>
              </m:r>
              <m:r>
                <m:t>577,5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kJ</m:t>
                  </m:r>
                </m:num>
                <m:den>
                  <m:r>
                    <m:rPr>
                      <m:sty m:val="p"/>
                    </m:rPr>
                    <m:t>mol</m:t>
                  </m:r>
                </m:den>
              </m:f>
            </m:oMath>
            <w:r>
              <w:rPr>
                <w:rFonts w:ascii="Verdana" w:hAnsi="Verdana" w:cs="Arial"/>
              </w:rPr>
              <w:t xml:space="preserve">   </w:t>
            </w:r>
            <m:oMath>
              <m:r>
                <m:rPr>
                  <m:sty m:val="p"/>
                </m:rPr>
                <m:t>18,83 eV</m:t>
              </m:r>
              <m:r>
                <w:rPr>
                  <w:rFonts w:cs="Times New Roman"/>
                </w:rPr>
                <m:t>≜</m:t>
              </m:r>
              <m:r>
                <m:t>1817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kJ</m:t>
                  </m:r>
                </m:num>
                <m:den>
                  <m:r>
                    <m:rPr>
                      <m:sty m:val="p"/>
                    </m:rPr>
                    <m:t>mol</m:t>
                  </m:r>
                </m:den>
              </m:f>
            </m:oMath>
            <w:r>
              <w:rPr>
                <w:rFonts w:ascii="Verdana" w:hAnsi="Verdana" w:cs="Arial"/>
              </w:rPr>
              <w:t xml:space="preserve">   </w:t>
            </w:r>
            <w:r>
              <w:rPr>
                <w:rFonts w:ascii="Verdana" w:hAnsi="Verdana" w:cs="Arial"/>
                <w:sz w:val="22"/>
                <w:szCs w:val="22"/>
                <w14:ligatures w14:val="none"/>
              </w:rPr>
              <w:t xml:space="preserve">    </w:t>
            </w:r>
            <m:oMath>
              <m:r>
                <m:rPr>
                  <m:sty m:val="p"/>
                </m:rPr>
                <m:t>28,45 eV</m:t>
              </m:r>
              <m:r>
                <w:rPr>
                  <w:rFonts w:cs="Times New Roman"/>
                </w:rPr>
                <m:t>≜</m:t>
              </m:r>
              <m:r>
                <m:t>2745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kJ</m:t>
                  </m:r>
                </m:num>
                <m:den>
                  <m:r>
                    <m:rPr>
                      <m:sty m:val="p"/>
                    </m:rPr>
                    <m:t>mol</m:t>
                  </m:r>
                </m:den>
              </m:f>
            </m:oMath>
            <w:r>
              <w:rPr>
                <w:rFonts w:ascii="Verdana" w:hAnsi="Verdana" w:cs="Arial"/>
              </w:rPr>
              <w:t xml:space="preserve"> </w:t>
            </w:r>
            <w:r w:rsidR="00C2274D">
              <w:rPr>
                <w:rFonts w:ascii="Verdana" w:hAnsi="Verdana" w:cs="Arial"/>
              </w:rPr>
              <w:tab/>
            </w:r>
            <w:r w:rsidR="00C2274D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="00C2274D" w:rsidRPr="00317B7A">
              <w:rPr>
                <w:b/>
              </w:rPr>
              <w:t>bp</w:t>
            </w:r>
          </w:p>
          <w:p w14:paraId="07F64666" w14:textId="560A1B08" w:rsidR="004C5136" w:rsidRDefault="0029280D" w:rsidP="00C0613D">
            <w:pPr>
              <w:pStyle w:val="LsgTabellentext"/>
            </w:pPr>
            <w:r>
              <w:t xml:space="preserve">Aus 4 Al </w:t>
            </w:r>
            <w:r w:rsidRPr="00FB1232">
              <w:rPr>
                <w:vertAlign w:val="subscript"/>
              </w:rPr>
              <w:t>(s)</w:t>
            </w:r>
            <w:r>
              <w:t xml:space="preserve"> + 3 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 w:rsidRPr="00FB1232">
              <w:rPr>
                <w:vertAlign w:val="subscript"/>
              </w:rPr>
              <w:t>(g)</w:t>
            </w:r>
            <w:r>
              <w:t xml:space="preserve"> → 2 </w:t>
            </w:r>
            <w:r w:rsidRPr="00FB1232">
              <w:t>Al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 xml:space="preserve">3 </w:t>
            </w:r>
            <w:r w:rsidRPr="00FB1232">
              <w:rPr>
                <w:vertAlign w:val="subscript"/>
              </w:rPr>
              <w:t>(s)</w:t>
            </w:r>
            <w:r>
              <w:rPr>
                <w:vertAlign w:val="subscript"/>
              </w:rPr>
              <w:t xml:space="preserve"> </w:t>
            </w:r>
            <w:r w:rsidRPr="0029280D">
              <w:t>erhält man</w:t>
            </w:r>
          </w:p>
          <w:p w14:paraId="29B7CF1D" w14:textId="4AEB2A52" w:rsidR="00C0613D" w:rsidRPr="00C0613D" w:rsidRDefault="00EC47AD" w:rsidP="00C0613D">
            <w:pPr>
              <w:pStyle w:val="LsgTabellentext"/>
            </w:pPr>
            <m:oMathPara>
              <m:oMath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r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°=4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sub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°+4⋅</m:t>
                </m:r>
                <m:d>
                  <m:dPr>
                    <m:ctrlPr/>
                  </m:dPr>
                  <m:e>
                    <m:r>
                      <m:t>IE</m:t>
                    </m:r>
                    <m:r>
                      <m:rPr>
                        <m:sty m:val="p"/>
                      </m:rPr>
                      <m:t>1+</m:t>
                    </m:r>
                    <m:r>
                      <m:t>IE</m:t>
                    </m:r>
                    <m:r>
                      <m:rPr>
                        <m:sty m:val="p"/>
                      </m:rPr>
                      <m:t>2+</m:t>
                    </m:r>
                    <m:r>
                      <m:t>IE</m:t>
                    </m:r>
                    <m:r>
                      <m:rPr>
                        <m:sty m:val="p"/>
                      </m:rPr>
                      <m:t>3</m:t>
                    </m:r>
                  </m:e>
                </m:d>
                <m:r>
                  <m:rPr>
                    <m:sty m:val="p"/>
                  </m:rPr>
                  <m:t>+ 3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Diss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</m:t>
                </m:r>
                <m:d>
                  <m:dPr>
                    <m:ctrlPr/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O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+ 6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EA1+EA2</m:t>
                    </m:r>
                  </m:e>
                </m:d>
                <m:r>
                  <m:t>+ 2</m:t>
                </m:r>
                <m:sSub>
                  <m:sSubPr>
                    <m:ctrlPr>
                      <w:rPr>
                        <w:i/>
                      </w:rPr>
                    </m:ctrlPr>
                  </m:sSubPr>
                  <m:e>
                    <m:r>
                      <m:t>Δ</m:t>
                    </m:r>
                  </m:e>
                  <m:sub>
                    <m:r>
                      <m:t>Gitt</m:t>
                    </m:r>
                  </m:sub>
                </m:sSub>
                <m:r>
                  <m:t>H°</m:t>
                </m:r>
              </m:oMath>
            </m:oMathPara>
          </w:p>
          <w:p w14:paraId="5FA93DF8" w14:textId="3FBDA892" w:rsidR="006363FE" w:rsidRDefault="00C0613D" w:rsidP="0007201A">
            <w:pPr>
              <w:pStyle w:val="LsgTabellentext"/>
              <w:spacing w:before="120"/>
            </w:pPr>
            <w:r>
              <w:t xml:space="preserve"> </w:t>
            </w:r>
            <m:oMath>
              <m:r>
                <m:t xml:space="preserve">-3351,4=1320+20558+1480,8+9831,6+2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Gitt</m:t>
                  </m:r>
                </m:sub>
              </m:sSub>
              <m:r>
                <m:t>H°</m:t>
              </m:r>
            </m:oMath>
            <w:r w:rsidR="00C2274D">
              <w:t xml:space="preserve"> </w:t>
            </w:r>
            <w:r w:rsidR="00C2274D">
              <w:tab/>
            </w:r>
          </w:p>
          <w:p w14:paraId="0404BF6A" w14:textId="01582096" w:rsidR="004C5136" w:rsidRPr="00C52774" w:rsidRDefault="00EC47AD" w:rsidP="00F51252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Gitt</m:t>
                  </m:r>
                </m:sub>
              </m:sSub>
              <m:r>
                <m:t xml:space="preserve">H°= -18271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C0613D">
              <w:t xml:space="preserve"> </w:t>
            </w:r>
            <w:r w:rsidR="00C2274D">
              <w:tab/>
            </w:r>
            <w:r w:rsidR="00C2274D" w:rsidRPr="00317B7A">
              <w:rPr>
                <w:b/>
              </w:rPr>
              <w:t>4 bp</w:t>
            </w:r>
          </w:p>
        </w:tc>
      </w:tr>
      <w:tr w:rsidR="00F51252" w:rsidRPr="00C52774" w14:paraId="12FAA33F" w14:textId="77777777" w:rsidTr="006016B9">
        <w:trPr>
          <w:trHeight w:val="283"/>
        </w:trPr>
        <w:tc>
          <w:tcPr>
            <w:tcW w:w="9639" w:type="dxa"/>
          </w:tcPr>
          <w:p w14:paraId="6BA779DA" w14:textId="05357DB2" w:rsidR="00F51252" w:rsidRPr="00C52774" w:rsidRDefault="00F51252" w:rsidP="002F47E1">
            <w:pPr>
              <w:pStyle w:val="FrageKursiv"/>
            </w:pPr>
            <w:r>
              <w:t>4.</w:t>
            </w:r>
            <w:r w:rsidR="002F47E1">
              <w:t>12</w:t>
            </w:r>
            <w:r>
              <w:tab/>
              <w:t>Berechnen Sie den Zeitbedarf für die elektrolytische Herstellung der Aluminiumspitze in Tagen.</w:t>
            </w:r>
          </w:p>
        </w:tc>
      </w:tr>
      <w:tr w:rsidR="00F51252" w:rsidRPr="00C52774" w14:paraId="0EE8DF0C" w14:textId="77777777" w:rsidTr="006016B9">
        <w:trPr>
          <w:trHeight w:val="282"/>
        </w:trPr>
        <w:tc>
          <w:tcPr>
            <w:tcW w:w="9639" w:type="dxa"/>
          </w:tcPr>
          <w:p w14:paraId="7FE20298" w14:textId="2C5F4DBE" w:rsidR="00F51252" w:rsidRDefault="00F51252" w:rsidP="00F51252">
            <w:pPr>
              <w:pStyle w:val="LsgTabellentext"/>
            </w:pPr>
            <w:r>
              <w:t>Höhe der Al-Pyramide: 169,26-169,04m = 22 cm</w:t>
            </w:r>
            <w:r>
              <w:tab/>
            </w:r>
            <w:r w:rsidRPr="00317B7A">
              <w:rPr>
                <w:b/>
              </w:rPr>
              <w:t>0,5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4D9862AD" w14:textId="5F364CFC" w:rsidR="00F51252" w:rsidRDefault="00F51252" w:rsidP="00F51252">
            <w:pPr>
              <w:pStyle w:val="LsgTabellentext"/>
            </w:pPr>
            <m:oMath>
              <m:r>
                <m:t>V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sSup>
                    <m:sSupPr>
                      <m:ctrlPr/>
                    </m:sSupPr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m:t>2</m:t>
                      </m:r>
                    </m:sup>
                  </m:sSup>
                  <m:r>
                    <m:rPr>
                      <m:sty m:val="p"/>
                    </m:rPr>
                    <m:t>∙</m:t>
                  </m:r>
                  <m:r>
                    <m:t>h</m:t>
                  </m:r>
                </m:num>
                <m:den>
                  <m:r>
                    <m:rPr>
                      <m:sty m:val="p"/>
                    </m:rPr>
                    <m:t>3</m:t>
                  </m:r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12</m:t>
                      </m:r>
                    </m:e>
                    <m:sup>
                      <m:r>
                        <m:rPr>
                          <m:sty m:val="p"/>
                        </m:rPr>
                        <m:t>2</m:t>
                      </m:r>
                    </m:sup>
                  </m:sSup>
                  <m:r>
                    <m:rPr>
                      <m:sty m:val="p"/>
                    </m:rPr>
                    <m:t>∙22</m:t>
                  </m:r>
                </m:num>
                <m:den>
                  <m:r>
                    <m:rPr>
                      <m:sty m:val="p"/>
                    </m:rPr>
                    <m:t>3</m:t>
                  </m:r>
                </m:den>
              </m:f>
              <m:r>
                <m:rPr>
                  <m:sty m:val="p"/>
                </m:rPr>
                <m:t xml:space="preserve">=1056 </m:t>
              </m:r>
              <m:sSup>
                <m:sSupPr>
                  <m:ctrlPr/>
                </m:sSupPr>
                <m:e>
                  <m:r>
                    <m:t>cm</m:t>
                  </m:r>
                </m:e>
                <m:sup>
                  <m:r>
                    <m:rPr>
                      <m:sty m:val="p"/>
                    </m:rPr>
                    <m:t>3</m:t>
                  </m:r>
                </m:sup>
              </m:sSup>
            </m:oMath>
            <w:r w:rsidRPr="005854AE">
              <w:t xml:space="preserve">      </w:t>
            </w:r>
            <m:oMath>
              <m:r>
                <m:t>m</m:t>
              </m:r>
              <m:r>
                <m:rPr>
                  <m:sty m:val="p"/>
                </m:rPr>
                <m:t>=</m:t>
              </m:r>
              <m:r>
                <m:t>ρ</m:t>
              </m:r>
              <m:r>
                <m:rPr>
                  <m:sty m:val="p"/>
                </m:rPr>
                <m:t>∙</m:t>
              </m:r>
              <m:r>
                <m:t>V</m:t>
              </m:r>
              <m:r>
                <m:rPr>
                  <m:sty m:val="p"/>
                </m:rPr>
                <m:t>=2,699∙1056=2850 g</m:t>
              </m:r>
            </m:oMath>
            <w:r>
              <w:tab/>
            </w:r>
            <w:r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434A27E2" w14:textId="41344D04" w:rsidR="00F51252" w:rsidRPr="00C52774" w:rsidRDefault="00F51252" w:rsidP="00DC23BF">
            <w:pPr>
              <w:pStyle w:val="LsgTabellentext"/>
            </w:pPr>
            <m:oMath>
              <m:r>
                <m:t>t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m</m:t>
                  </m:r>
                  <m:r>
                    <m:rPr>
                      <m:sty m:val="p"/>
                    </m:rPr>
                    <m:t>∙</m:t>
                  </m:r>
                  <m:r>
                    <m:t>z</m:t>
                  </m:r>
                  <m:r>
                    <m:rPr>
                      <m:sty m:val="p"/>
                    </m:rPr>
                    <m:t>∙</m:t>
                  </m:r>
                  <m:r>
                    <m:t>F</m:t>
                  </m:r>
                </m:num>
                <m:den>
                  <m:r>
                    <m:t>M</m:t>
                  </m:r>
                  <m:r>
                    <m:rPr>
                      <m:sty m:val="p"/>
                    </m:rPr>
                    <m:t>∙</m:t>
                  </m:r>
                  <m:r>
                    <m:t>I</m:t>
                  </m:r>
                  <m:r>
                    <m:rPr>
                      <m:sty m:val="p"/>
                    </m:rPr>
                    <m:t>∙</m:t>
                  </m:r>
                  <m:r>
                    <m:t>η</m:t>
                  </m:r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2850∙3∙96485</m:t>
                  </m:r>
                </m:num>
                <m:den>
                  <m:r>
                    <m:rPr>
                      <m:sty m:val="p"/>
                    </m:rPr>
                    <m:t>26,98∙2∙0,8</m:t>
                  </m:r>
                </m:den>
              </m:f>
              <m:r>
                <m:rPr>
                  <m:sty m:val="p"/>
                </m:rPr>
                <m:t>≈19110145 s=5308 h= 221,2 d</m:t>
              </m:r>
              <m:r>
                <m:t xml:space="preserve"> </m:t>
              </m:r>
            </m:oMath>
            <w:r>
              <w:rPr>
                <w:rFonts w:asciiTheme="minorHAnsi" w:hAnsiTheme="minorHAnsi"/>
                <w:iCs/>
              </w:rPr>
              <w:t xml:space="preserve"> </w:t>
            </w:r>
            <w:r w:rsidRPr="00F51252">
              <w:tab/>
            </w:r>
            <w:r w:rsidRPr="00317B7A">
              <w:rPr>
                <w:b/>
              </w:rPr>
              <w:t>2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</w:tc>
      </w:tr>
    </w:tbl>
    <w:p w14:paraId="29532998" w14:textId="4C19EA19" w:rsidR="00FB3C16" w:rsidRDefault="007046B2" w:rsidP="00FB3C16">
      <w:pPr>
        <w:pStyle w:val="ProblemKopfPunkteRechts"/>
      </w:pPr>
      <w:r>
        <w:lastRenderedPageBreak/>
        <w:t>Aufgabe</w:t>
      </w:r>
      <w:r w:rsidR="00FB3C16">
        <w:t xml:space="preserve"> 5</w:t>
      </w:r>
      <w:r w:rsidR="00FB3C16">
        <w:tab/>
      </w:r>
      <w:r w:rsidR="009D7510">
        <w:t>27,5 bp ≙ 7 rp</w:t>
      </w:r>
    </w:p>
    <w:p w14:paraId="766F6A55" w14:textId="77777777" w:rsidR="00FB3C16" w:rsidRDefault="00FB3C16" w:rsidP="00FB3C16">
      <w:pPr>
        <w:pStyle w:val="Problemberschrift"/>
      </w:pPr>
      <w:r>
        <w:t>Schwefelverbindungen, Kinetik und Elektrochemie</w:t>
      </w:r>
    </w:p>
    <w:p w14:paraId="39204741" w14:textId="77777777" w:rsidR="00FB3C16" w:rsidRDefault="00FB3C16" w:rsidP="00FB3C16">
      <w:pPr>
        <w:pStyle w:val="ProblemZwischenberschrift"/>
      </w:pPr>
      <w:r>
        <w:t>A. Peroxodisulfat als Oxidationsmittel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757CC26E" w14:textId="77777777" w:rsidTr="006016B9">
        <w:trPr>
          <w:trHeight w:val="283"/>
        </w:trPr>
        <w:tc>
          <w:tcPr>
            <w:tcW w:w="9639" w:type="dxa"/>
          </w:tcPr>
          <w:p w14:paraId="265A690C" w14:textId="77777777" w:rsidR="00FB3C16" w:rsidRPr="00C52774" w:rsidRDefault="00FB3C16" w:rsidP="006016B9">
            <w:pPr>
              <w:pStyle w:val="FrageKursiv"/>
            </w:pPr>
            <w:r>
              <w:t>5.1</w:t>
            </w:r>
            <w:r>
              <w:tab/>
            </w:r>
            <w:r w:rsidRPr="001239C2">
              <w:t xml:space="preserve">Zeichnen Sie </w:t>
            </w:r>
            <w:r>
              <w:t>eine</w:t>
            </w:r>
            <w:r w:rsidRPr="001239C2">
              <w:t xml:space="preserve"> </w:t>
            </w:r>
            <w:r>
              <w:t>Valenzstrichformel</w:t>
            </w:r>
            <w:r w:rsidRPr="001239C2">
              <w:t xml:space="preserve"> des Peroxodisulfat-Ions</w:t>
            </w:r>
            <w:r>
              <w:t xml:space="preserve"> einschließlich formaler Ladungen.</w:t>
            </w:r>
          </w:p>
        </w:tc>
      </w:tr>
      <w:tr w:rsidR="00FB3C16" w:rsidRPr="00C52774" w14:paraId="38E70B67" w14:textId="77777777" w:rsidTr="006016B9">
        <w:trPr>
          <w:trHeight w:val="282"/>
        </w:trPr>
        <w:tc>
          <w:tcPr>
            <w:tcW w:w="9639" w:type="dxa"/>
          </w:tcPr>
          <w:p w14:paraId="4E3BE454" w14:textId="702776A0" w:rsidR="00FB3C16" w:rsidRDefault="00EC47AD" w:rsidP="00541BB5">
            <w:pPr>
              <w:pStyle w:val="FrageKursiv"/>
              <w:tabs>
                <w:tab w:val="left" w:pos="1706"/>
              </w:tabs>
              <w:ind w:left="0" w:firstLine="0"/>
            </w:pPr>
            <w:r>
              <w:rPr>
                <w:noProof/>
                <w:lang w:eastAsia="de-AT"/>
                <w14:ligatures w14:val="none"/>
              </w:rPr>
              <w:pict w14:anchorId="5603FC85">
                <v:shape id="_x0000_s1029" type="#_x0000_t75" style="position:absolute;left:0;text-align:left;margin-left:77.95pt;margin-top:4.15pt;width:116.7pt;height:89.25pt;z-index:-251657216;mso-position-horizontal-relative:text;mso-position-vertical-relative:text">
                  <v:imagedata r:id="rId33" o:title=""/>
                </v:shape>
                <o:OLEObject Type="Embed" ProgID="MDLDrawOLE.MDLDrawObject.1" ShapeID="_x0000_s1029" DrawAspect="Content" ObjectID="_1431160571" r:id="rId34"/>
              </w:pict>
            </w:r>
            <w:r w:rsidR="00541BB5">
              <w:tab/>
            </w:r>
          </w:p>
          <w:p w14:paraId="6AB359C8" w14:textId="77777777" w:rsidR="00FB3C16" w:rsidRDefault="00FB3C16" w:rsidP="006016B9">
            <w:pPr>
              <w:pStyle w:val="FrageKursiv"/>
              <w:ind w:left="0" w:firstLine="0"/>
            </w:pPr>
          </w:p>
          <w:p w14:paraId="7D8843BD" w14:textId="77777777" w:rsidR="00FB3C16" w:rsidRDefault="00FB3C16" w:rsidP="006016B9">
            <w:pPr>
              <w:pStyle w:val="FrageKursiv"/>
              <w:ind w:left="0" w:firstLine="0"/>
            </w:pPr>
          </w:p>
          <w:p w14:paraId="50FE504D" w14:textId="0E7B7AC2" w:rsidR="00541BB5" w:rsidRDefault="00541BB5" w:rsidP="00541BB5">
            <w:pPr>
              <w:pStyle w:val="LsgTabellentext"/>
            </w:pPr>
            <w:r>
              <w:tab/>
              <w:t xml:space="preserve">Struktur </w:t>
            </w:r>
            <w:r w:rsidR="00FB3C16" w:rsidRPr="00317B7A">
              <w:rPr>
                <w:b/>
              </w:rPr>
              <w:t>2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78498520" w14:textId="3D3D3503" w:rsidR="00FB3C16" w:rsidRDefault="00541BB5" w:rsidP="00541BB5">
            <w:pPr>
              <w:pStyle w:val="LsgTabellentext"/>
            </w:pPr>
            <w:r>
              <w:tab/>
              <w:t xml:space="preserve">formale Ladungen </w:t>
            </w:r>
            <w:r w:rsidR="00FB3C16" w:rsidRPr="00317B7A">
              <w:rPr>
                <w:b/>
              </w:rPr>
              <w:t>0,5 bp</w:t>
            </w:r>
          </w:p>
          <w:p w14:paraId="2CE71A41" w14:textId="77777777" w:rsidR="00FB3C16" w:rsidRPr="00C52774" w:rsidRDefault="00FB3C16" w:rsidP="00FB3C16">
            <w:pPr>
              <w:pStyle w:val="FrageKursiv"/>
              <w:ind w:left="0" w:firstLine="0"/>
            </w:pPr>
          </w:p>
        </w:tc>
      </w:tr>
      <w:tr w:rsidR="00FB3C16" w:rsidRPr="00C52774" w14:paraId="19E85E1D" w14:textId="77777777" w:rsidTr="006016B9">
        <w:trPr>
          <w:trHeight w:val="283"/>
        </w:trPr>
        <w:tc>
          <w:tcPr>
            <w:tcW w:w="9639" w:type="dxa"/>
          </w:tcPr>
          <w:p w14:paraId="12AD3574" w14:textId="61DA3DC9" w:rsidR="00FB3C16" w:rsidRPr="00C52774" w:rsidRDefault="00FB3C16" w:rsidP="001A0877">
            <w:pPr>
              <w:pStyle w:val="FrageKursiv"/>
            </w:pPr>
            <w:r>
              <w:t>5.</w:t>
            </w:r>
            <w:r w:rsidR="001A0877">
              <w:t>2</w:t>
            </w:r>
            <w:r>
              <w:tab/>
              <w:t xml:space="preserve">Ordnen </w:t>
            </w:r>
            <w:r w:rsidRPr="001239C2">
              <w:t>Sie</w:t>
            </w:r>
            <w:r>
              <w:t xml:space="preserve"> in der Struktur allen Atomen die korrekte Oxidationszahl zu. </w:t>
            </w:r>
            <w:r w:rsidR="00541BB5">
              <w:tab/>
            </w:r>
            <w:r w:rsidRPr="00317B7A">
              <w:rPr>
                <w:b/>
                <w:i w:val="0"/>
              </w:rPr>
              <w:t>1 bp</w:t>
            </w:r>
          </w:p>
        </w:tc>
      </w:tr>
      <w:tr w:rsidR="00FB3C16" w:rsidRPr="00C52774" w14:paraId="716BB0F6" w14:textId="77777777" w:rsidTr="006016B9">
        <w:trPr>
          <w:trHeight w:val="283"/>
        </w:trPr>
        <w:tc>
          <w:tcPr>
            <w:tcW w:w="9639" w:type="dxa"/>
          </w:tcPr>
          <w:p w14:paraId="7E9691FE" w14:textId="5558146A" w:rsidR="00FB3C16" w:rsidRPr="00C52774" w:rsidRDefault="005652ED" w:rsidP="001A0877">
            <w:pPr>
              <w:pStyle w:val="FrageKursiv"/>
            </w:pPr>
            <w:r>
              <w:t>5.</w:t>
            </w:r>
            <w:r w:rsidR="001A0877">
              <w:t>3</w:t>
            </w:r>
            <w:r>
              <w:tab/>
              <w:t>Geben Sie die kleinsten</w:t>
            </w:r>
            <w:r w:rsidRPr="001239C2">
              <w:t xml:space="preserve"> ganzzahligen Werte </w:t>
            </w:r>
            <w:r>
              <w:t xml:space="preserve">der Koeffizienten </w:t>
            </w:r>
            <w:r w:rsidRPr="001239C2">
              <w:t>a, b, c und d</w:t>
            </w:r>
            <w:r>
              <w:t xml:space="preserve"> an.</w:t>
            </w:r>
          </w:p>
        </w:tc>
      </w:tr>
      <w:tr w:rsidR="00FB3C16" w:rsidRPr="00C52774" w14:paraId="0245BF6F" w14:textId="77777777" w:rsidTr="006016B9">
        <w:trPr>
          <w:trHeight w:val="282"/>
        </w:trPr>
        <w:tc>
          <w:tcPr>
            <w:tcW w:w="9639" w:type="dxa"/>
          </w:tcPr>
          <w:p w14:paraId="01F07F06" w14:textId="08402B20" w:rsidR="00FB3C16" w:rsidRPr="00C52774" w:rsidRDefault="00FB3C16" w:rsidP="005652ED">
            <w:pPr>
              <w:pStyle w:val="LsgTabellentext"/>
            </w:pPr>
            <w:r w:rsidRPr="005652ED">
              <w:t>a = 1, b = 2, c = 2, d = 1</w:t>
            </w:r>
            <w:r w:rsidR="005652ED" w:rsidRPr="005652ED">
              <w:t xml:space="preserve">; </w:t>
            </w:r>
            <m:oMath>
              <m:r>
                <m:rPr>
                  <m:sty m:val="p"/>
                </m:rPr>
                <m:t xml:space="preserve">1  </m:t>
              </m:r>
              <m:sSub>
                <m:sSubPr>
                  <m:ctrlPr>
                    <w:rPr>
                      <w14:ligatures w14:val="none"/>
                    </w:rPr>
                  </m:ctrlPr>
                </m:sSubPr>
                <m:e>
                  <m:r>
                    <m:rPr>
                      <m:sty m:val="p"/>
                    </m:rPr>
                    <m:t>S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</m:sSub>
              <m:sSup>
                <m:sSupPr>
                  <m:ctrlPr/>
                </m:sSup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m:t>8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m:t>2-</m:t>
                  </m:r>
                </m:sup>
              </m:sSup>
              <m:r>
                <m:rPr>
                  <m:sty m:val="p"/>
                </m:rPr>
                <m:t xml:space="preserve">+2  </m:t>
              </m:r>
              <m:sSup>
                <m:sSupPr>
                  <m:ctrlPr>
                    <w:rPr>
                      <w14:ligatures w14:val="none"/>
                    </w:rPr>
                  </m:ctrlPr>
                </m:sSupPr>
                <m:e>
                  <m:r>
                    <m:rPr>
                      <m:sty m:val="p"/>
                    </m:rPr>
                    <m:t>I</m:t>
                  </m:r>
                </m:e>
                <m:sup>
                  <m:r>
                    <m:rPr>
                      <m:sty m:val="p"/>
                    </m:rPr>
                    <m:t>-</m:t>
                  </m:r>
                </m:sup>
              </m:sSup>
              <m:r>
                <m:rPr>
                  <m:sty m:val="p"/>
                </m:rPr>
                <m:t xml:space="preserve">  → 2  S</m:t>
              </m:r>
              <m:sSup>
                <m:sSupPr>
                  <m:ctrlPr/>
                </m:sSup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m:t>4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m:t>2-</m:t>
                  </m:r>
                </m:sup>
              </m:sSup>
              <m:r>
                <m:rPr>
                  <m:sty m:val="p"/>
                </m:rPr>
                <m:t xml:space="preserve">+  1  </m:t>
              </m:r>
              <m:sSub>
                <m:sSubPr>
                  <m:ctrlPr>
                    <w:rPr>
                      <w14:ligatures w14:val="none"/>
                    </w:rPr>
                  </m:ctrlPr>
                </m:sSubPr>
                <m:e>
                  <m:r>
                    <m:rPr>
                      <m:sty m:val="p"/>
                    </m:rPr>
                    <m:t>I</m:t>
                  </m:r>
                </m:e>
                <m:sub>
                  <m:r>
                    <m:rPr>
                      <m:sty m:val="p"/>
                    </m:rPr>
                    <m:t>2</m:t>
                  </m:r>
                </m:sub>
              </m:sSub>
            </m:oMath>
            <w:r w:rsidR="005652ED">
              <w:rPr>
                <w14:ligatures w14:val="none"/>
              </w:rPr>
              <w:t xml:space="preserve"> </w:t>
            </w:r>
            <w:r w:rsidR="005652ED">
              <w:rPr>
                <w14:ligatures w14:val="none"/>
              </w:rPr>
              <w:tab/>
            </w:r>
            <w:r w:rsidRPr="00317B7A">
              <w:rPr>
                <w:b/>
              </w:rPr>
              <w:t>1 bp</w:t>
            </w:r>
          </w:p>
        </w:tc>
      </w:tr>
      <w:tr w:rsidR="00FB3C16" w:rsidRPr="00C52774" w14:paraId="38DF0CAD" w14:textId="77777777" w:rsidTr="006016B9">
        <w:trPr>
          <w:trHeight w:val="283"/>
        </w:trPr>
        <w:tc>
          <w:tcPr>
            <w:tcW w:w="9639" w:type="dxa"/>
          </w:tcPr>
          <w:p w14:paraId="146319BC" w14:textId="2F245392" w:rsidR="00FB3C16" w:rsidRPr="00C52774" w:rsidRDefault="00FB3C16" w:rsidP="001A0877">
            <w:pPr>
              <w:pStyle w:val="FrageKursiv"/>
            </w:pPr>
            <w:r>
              <w:t>5.</w:t>
            </w:r>
            <w:r w:rsidR="001A0877">
              <w:t>4</w:t>
            </w:r>
            <w:r>
              <w:tab/>
            </w:r>
            <w:r w:rsidRPr="001239C2">
              <w:t xml:space="preserve">Schreiben Sie </w:t>
            </w:r>
            <w:r>
              <w:t>das Geschwindigkeitsgesetz</w:t>
            </w:r>
            <w:r w:rsidRPr="001239C2">
              <w:t xml:space="preserve"> für die </w:t>
            </w:r>
            <w:r>
              <w:t>Reaktion (R1)</w:t>
            </w:r>
            <w:r w:rsidRPr="001239C2">
              <w:t xml:space="preserve"> auf</w:t>
            </w:r>
            <w:r>
              <w:t xml:space="preserve"> und geben Sie die Gesamtreaktionsordnung an.</w:t>
            </w:r>
          </w:p>
        </w:tc>
      </w:tr>
      <w:tr w:rsidR="00FB3C16" w:rsidRPr="00C52774" w14:paraId="06112B09" w14:textId="77777777" w:rsidTr="006016B9">
        <w:trPr>
          <w:trHeight w:val="282"/>
        </w:trPr>
        <w:tc>
          <w:tcPr>
            <w:tcW w:w="9639" w:type="dxa"/>
          </w:tcPr>
          <w:p w14:paraId="7F10DD74" w14:textId="49050E63" w:rsidR="00FB3C16" w:rsidRPr="009D114F" w:rsidRDefault="00FB3C16" w:rsidP="005652ED">
            <w:pPr>
              <w:pStyle w:val="LsgTabellentext"/>
            </w:pPr>
            <w:r w:rsidRPr="00CB2AC9">
              <w:rPr>
                <w:i/>
              </w:rPr>
              <w:t>v</w:t>
            </w:r>
            <w:r w:rsidRPr="005854AE">
              <w:t xml:space="preserve"> = </w:t>
            </w:r>
            <w:r w:rsidRPr="00CB2AC9">
              <w:rPr>
                <w:i/>
              </w:rPr>
              <w:t>k</w:t>
            </w:r>
            <w:r w:rsidRPr="005854AE">
              <w:t>·</w:t>
            </w:r>
            <w:r w:rsidRPr="00CB2AC9">
              <w:rPr>
                <w:i/>
              </w:rPr>
              <w:t>c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</w:t>
            </w:r>
            <w:r w:rsidRPr="005854AE">
              <w:rPr>
                <w:vertAlign w:val="superscript"/>
              </w:rPr>
              <w:t>x</w:t>
            </w:r>
            <w:r w:rsidRPr="005854AE">
              <w:t>·</w:t>
            </w:r>
            <w:r w:rsidRPr="00CB2AC9">
              <w:rPr>
                <w:i/>
              </w:rPr>
              <w:t>c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>)</w:t>
            </w:r>
            <w:r w:rsidRPr="005854AE">
              <w:rPr>
                <w:vertAlign w:val="superscript"/>
              </w:rPr>
              <w:t>y</w:t>
            </w:r>
            <w:r>
              <w:t xml:space="preserve"> </w:t>
            </w:r>
            <w:r w:rsidR="005652ED">
              <w:tab/>
            </w:r>
          </w:p>
          <w:p w14:paraId="11022D22" w14:textId="460441C6" w:rsidR="00FB3C16" w:rsidRPr="005854AE" w:rsidRDefault="00FB3C16" w:rsidP="005652ED">
            <w:pPr>
              <w:pStyle w:val="LsgTabellentext5Tab"/>
            </w:pPr>
            <w:r w:rsidRPr="005854AE">
              <w:t>Messreihen (1) und (2):</w:t>
            </w:r>
            <w:r w:rsidRPr="005854AE">
              <w:tab/>
            </w:r>
            <w:r w:rsidRPr="001A0877">
              <w:rPr>
                <w:i/>
              </w:rPr>
              <w:t>c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</w:t>
            </w:r>
            <w:r w:rsidRPr="005854AE">
              <w:rPr>
                <w:vertAlign w:val="subscript"/>
              </w:rPr>
              <w:t>(2)</w:t>
            </w:r>
            <w:r w:rsidRPr="005854AE">
              <w:t>/</w:t>
            </w:r>
            <w:r w:rsidRPr="001A0877">
              <w:rPr>
                <w:i/>
              </w:rPr>
              <w:t>c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</w:t>
            </w:r>
            <w:r w:rsidRPr="005854AE">
              <w:rPr>
                <w:vertAlign w:val="subscript"/>
              </w:rPr>
              <w:t>(1)</w:t>
            </w:r>
            <w:r w:rsidRPr="005854AE">
              <w:t>=1,4</w:t>
            </w:r>
            <w:r w:rsidRPr="005854AE">
              <w:tab/>
            </w:r>
            <w:r w:rsidR="00DC3C5F">
              <w:br/>
            </w:r>
            <w:r w:rsidR="00DC3C5F">
              <w:rPr>
                <w:i/>
              </w:rPr>
              <w:tab/>
            </w:r>
            <w:r w:rsidRPr="001A0877">
              <w:rPr>
                <w:i/>
              </w:rPr>
              <w:t>c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>)</w:t>
            </w:r>
            <w:r w:rsidRPr="005854AE">
              <w:rPr>
                <w:vertAlign w:val="subscript"/>
              </w:rPr>
              <w:t>(2)</w:t>
            </w:r>
            <w:r w:rsidRPr="005854AE">
              <w:t>=</w:t>
            </w:r>
            <w:r w:rsidRPr="001A0877">
              <w:rPr>
                <w:i/>
              </w:rPr>
              <w:t>c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>)</w:t>
            </w:r>
            <w:r w:rsidRPr="005854AE">
              <w:rPr>
                <w:vertAlign w:val="subscript"/>
              </w:rPr>
              <w:t>(1)</w:t>
            </w:r>
            <w:r w:rsidR="00DC3C5F">
              <w:rPr>
                <w:vertAlign w:val="subscript"/>
              </w:rPr>
              <w:t xml:space="preserve"> </w:t>
            </w:r>
            <w:r w:rsidR="005652ED">
              <w:rPr>
                <w:vertAlign w:val="subscript"/>
              </w:rPr>
              <w:tab/>
            </w:r>
            <w:r w:rsidRPr="001A0877">
              <w:rPr>
                <w:i/>
              </w:rPr>
              <w:t>v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rPr>
                <w:vertAlign w:val="subscript"/>
              </w:rPr>
              <w:t>(2)</w:t>
            </w:r>
            <w:r w:rsidRPr="005854AE">
              <w:t>/</w:t>
            </w:r>
            <w:r w:rsidRPr="001A0877">
              <w:rPr>
                <w:i/>
              </w:rPr>
              <w:t>v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rPr>
                <w:vertAlign w:val="subscript"/>
              </w:rPr>
              <w:t>(1)</w:t>
            </w:r>
            <w:r w:rsidRPr="005854AE">
              <w:t>=1,4</w:t>
            </w:r>
            <w:r w:rsidRPr="005854AE">
              <w:tab/>
            </w:r>
            <w:r w:rsidR="00DC3C5F">
              <w:tab/>
            </w:r>
            <w:r w:rsidRPr="005854AE">
              <w:t xml:space="preserve">=&gt; </w:t>
            </w:r>
            <w:r w:rsidRPr="001A0877">
              <w:rPr>
                <w:i/>
              </w:rPr>
              <w:t>x</w:t>
            </w:r>
            <w:r w:rsidRPr="005854AE">
              <w:t xml:space="preserve"> = 1</w:t>
            </w:r>
            <w:r w:rsidR="005652ED">
              <w:tab/>
            </w:r>
            <w:r w:rsidR="005652ED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="005652ED" w:rsidRPr="00317B7A">
              <w:rPr>
                <w:b/>
              </w:rPr>
              <w:t>bp</w:t>
            </w:r>
          </w:p>
          <w:p w14:paraId="1B8A3756" w14:textId="2594516B" w:rsidR="00FB3C16" w:rsidRPr="005854AE" w:rsidRDefault="00FB3C16" w:rsidP="00317B7A">
            <w:pPr>
              <w:pStyle w:val="LsgTabellentext5Tab"/>
              <w:tabs>
                <w:tab w:val="clear" w:pos="7088"/>
                <w:tab w:val="left" w:pos="6980"/>
              </w:tabs>
            </w:pPr>
            <w:r w:rsidRPr="005854AE">
              <w:t>Messreihen (1) und (3):</w:t>
            </w:r>
            <w:r w:rsidRPr="005854AE">
              <w:tab/>
              <w:t>c</w:t>
            </w:r>
            <w:r w:rsidRPr="005854AE">
              <w:rPr>
                <w:vertAlign w:val="subscript"/>
              </w:rPr>
              <w:t>0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</w:t>
            </w:r>
            <w:r w:rsidRPr="005854AE">
              <w:rPr>
                <w:vertAlign w:val="subscript"/>
              </w:rPr>
              <w:t>(3)</w:t>
            </w:r>
            <w:r w:rsidRPr="005854AE">
              <w:t>/c</w:t>
            </w:r>
            <w:r w:rsidRPr="005854AE">
              <w:rPr>
                <w:vertAlign w:val="subscript"/>
              </w:rPr>
              <w:t>0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</w:t>
            </w:r>
            <w:r w:rsidRPr="005854AE">
              <w:rPr>
                <w:vertAlign w:val="subscript"/>
              </w:rPr>
              <w:t>(1)</w:t>
            </w:r>
            <w:r w:rsidR="00DC3C5F">
              <w:t>=1,8</w:t>
            </w:r>
            <w:r w:rsidR="00DC3C5F">
              <w:br/>
            </w:r>
            <w:r w:rsidR="00DC3C5F">
              <w:tab/>
            </w:r>
            <w:r w:rsidRPr="005854AE">
              <w:t>c</w:t>
            </w:r>
            <w:r w:rsidRPr="005854AE">
              <w:rPr>
                <w:vertAlign w:val="subscript"/>
              </w:rPr>
              <w:t>0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>)</w:t>
            </w:r>
            <w:r w:rsidRPr="005854AE">
              <w:rPr>
                <w:vertAlign w:val="subscript"/>
              </w:rPr>
              <w:t>(3)</w:t>
            </w:r>
            <w:r w:rsidRPr="005854AE">
              <w:t>/c</w:t>
            </w:r>
            <w:r w:rsidRPr="005854AE">
              <w:rPr>
                <w:vertAlign w:val="subscript"/>
              </w:rPr>
              <w:t>0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>)</w:t>
            </w:r>
            <w:r w:rsidRPr="005854AE">
              <w:rPr>
                <w:vertAlign w:val="subscript"/>
              </w:rPr>
              <w:t>(1)</w:t>
            </w:r>
            <w:r w:rsidRPr="005854AE">
              <w:t>=1,5</w:t>
            </w:r>
            <w:r w:rsidRPr="005854AE">
              <w:rPr>
                <w:vertAlign w:val="subscript"/>
              </w:rPr>
              <w:tab/>
            </w:r>
            <w:r w:rsidRPr="001A0877">
              <w:rPr>
                <w:i/>
              </w:rPr>
              <w:t>v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rPr>
                <w:vertAlign w:val="subscript"/>
              </w:rPr>
              <w:t>(3)</w:t>
            </w:r>
            <w:r w:rsidRPr="005854AE">
              <w:t>/</w:t>
            </w:r>
            <w:r w:rsidRPr="001A0877">
              <w:rPr>
                <w:i/>
              </w:rPr>
              <w:t>v</w:t>
            </w:r>
            <w:r w:rsidRPr="001A0877">
              <w:rPr>
                <w:i/>
                <w:vertAlign w:val="subscript"/>
              </w:rPr>
              <w:t>0</w:t>
            </w:r>
            <w:r w:rsidRPr="005854AE">
              <w:rPr>
                <w:vertAlign w:val="subscript"/>
              </w:rPr>
              <w:t>(1)</w:t>
            </w:r>
            <w:r w:rsidRPr="005854AE">
              <w:t>=2,7=1,8</w:t>
            </w:r>
            <w:r w:rsidRPr="005854AE">
              <w:sym w:font="Symbol" w:char="F0D7"/>
            </w:r>
            <w:r w:rsidRPr="005854AE">
              <w:t>1,5</w:t>
            </w:r>
            <w:r w:rsidRPr="005854AE">
              <w:tab/>
              <w:t xml:space="preserve">=&gt; </w:t>
            </w:r>
            <w:r w:rsidRPr="001A0877">
              <w:rPr>
                <w:i/>
              </w:rPr>
              <w:t>y</w:t>
            </w:r>
            <w:r w:rsidRPr="005854AE">
              <w:t>= 1</w:t>
            </w:r>
            <w:r w:rsidR="005652ED">
              <w:tab/>
            </w:r>
            <w:r w:rsidR="005652ED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="005652ED" w:rsidRPr="00317B7A">
              <w:rPr>
                <w:b/>
              </w:rPr>
              <w:t>bp</w:t>
            </w:r>
          </w:p>
          <w:p w14:paraId="2079AABF" w14:textId="4D8A6833" w:rsidR="00FB3C16" w:rsidRPr="005854AE" w:rsidRDefault="00FB3C16" w:rsidP="005652ED">
            <w:pPr>
              <w:pStyle w:val="LsgTabellentext"/>
            </w:pPr>
            <w:r w:rsidRPr="00CB2AC9">
              <w:rPr>
                <w:i/>
              </w:rPr>
              <w:t>v</w:t>
            </w:r>
            <w:r w:rsidRPr="005854AE">
              <w:t xml:space="preserve"> = </w:t>
            </w:r>
            <w:r w:rsidRPr="00CB2AC9">
              <w:rPr>
                <w:i/>
              </w:rPr>
              <w:t>k</w:t>
            </w:r>
            <w:r w:rsidRPr="005854AE">
              <w:t>·</w:t>
            </w:r>
            <w:r w:rsidRPr="00CB2AC9">
              <w:rPr>
                <w:i/>
              </w:rPr>
              <w:t>c</w:t>
            </w:r>
            <w:r w:rsidRPr="005854AE">
              <w:t>(S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8</w:t>
            </w:r>
            <w:r w:rsidRPr="005854AE">
              <w:rPr>
                <w:vertAlign w:val="superscript"/>
              </w:rPr>
              <w:t>2-</w:t>
            </w:r>
            <w:r w:rsidRPr="005854AE">
              <w:t>)·</w:t>
            </w:r>
            <w:r w:rsidRPr="00CB2AC9">
              <w:rPr>
                <w:i/>
              </w:rPr>
              <w:t>c</w:t>
            </w:r>
            <w:r w:rsidRPr="005854AE">
              <w:t>(I</w:t>
            </w:r>
            <w:r w:rsidRPr="005854AE">
              <w:rPr>
                <w:vertAlign w:val="superscript"/>
              </w:rPr>
              <w:t>-</w:t>
            </w:r>
            <w:r w:rsidRPr="005854AE">
              <w:t xml:space="preserve">)           </w:t>
            </w:r>
            <w:r w:rsidR="005652ED">
              <w:tab/>
            </w:r>
            <w:r w:rsidR="005652ED" w:rsidRPr="00317B7A">
              <w:rPr>
                <w:b/>
              </w:rPr>
              <w:t>0,5</w:t>
            </w:r>
            <w:r w:rsidR="00317B7A" w:rsidRPr="00317B7A">
              <w:rPr>
                <w:b/>
              </w:rPr>
              <w:t xml:space="preserve"> </w:t>
            </w:r>
            <w:r w:rsidR="005652ED" w:rsidRPr="00317B7A">
              <w:rPr>
                <w:b/>
              </w:rPr>
              <w:t>bp</w:t>
            </w:r>
          </w:p>
          <w:p w14:paraId="4602F5D3" w14:textId="51CC4325" w:rsidR="00FB3C16" w:rsidRDefault="005652ED" w:rsidP="005652ED">
            <w:pPr>
              <w:pStyle w:val="LsgTabellentext"/>
            </w:pPr>
            <w:r w:rsidRPr="005854AE">
              <w:t>Gesamtreaktionsordnung: 2</w:t>
            </w:r>
            <w:r w:rsidRPr="005854AE">
              <w:tab/>
            </w:r>
            <w:r w:rsidRPr="00317B7A">
              <w:rPr>
                <w:b/>
              </w:rPr>
              <w:t>0,5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7A9D77FD" w14:textId="77777777" w:rsidR="00FB3C16" w:rsidRPr="00C52774" w:rsidRDefault="00FB3C16" w:rsidP="006016B9">
            <w:pPr>
              <w:pStyle w:val="FrageKursiv"/>
              <w:ind w:left="0" w:firstLine="0"/>
            </w:pPr>
          </w:p>
        </w:tc>
      </w:tr>
      <w:tr w:rsidR="00FB3C16" w:rsidRPr="00C52774" w14:paraId="0B1486C0" w14:textId="77777777" w:rsidTr="006016B9">
        <w:trPr>
          <w:trHeight w:val="283"/>
        </w:trPr>
        <w:tc>
          <w:tcPr>
            <w:tcW w:w="9639" w:type="dxa"/>
          </w:tcPr>
          <w:p w14:paraId="5BACB124" w14:textId="27BCEE9E" w:rsidR="00FB3C16" w:rsidRPr="00C52774" w:rsidRDefault="00FB3C16" w:rsidP="001A0877">
            <w:pPr>
              <w:pStyle w:val="FrageKursiv"/>
            </w:pPr>
            <w:r>
              <w:t>5.</w:t>
            </w:r>
            <w:r w:rsidR="001A0877">
              <w:t>5</w:t>
            </w:r>
            <w:r>
              <w:tab/>
              <w:t>Berechnen Sie die Geschwindigkeitskonstante k aus den oben gegebenen Messwerten.</w:t>
            </w:r>
          </w:p>
        </w:tc>
      </w:tr>
      <w:tr w:rsidR="00FB3C16" w:rsidRPr="00C52774" w14:paraId="2949416E" w14:textId="77777777" w:rsidTr="006016B9">
        <w:trPr>
          <w:trHeight w:val="282"/>
        </w:trPr>
        <w:tc>
          <w:tcPr>
            <w:tcW w:w="9639" w:type="dxa"/>
          </w:tcPr>
          <w:p w14:paraId="774EE8E3" w14:textId="0A29389B" w:rsidR="00FB3C16" w:rsidRPr="00C52774" w:rsidRDefault="00FB3C16" w:rsidP="005652ED">
            <w:pPr>
              <w:pStyle w:val="LsgTabellentext"/>
            </w:pPr>
            <w:r w:rsidRPr="005854AE">
              <w:rPr>
                <w:rFonts w:cstheme="minorHAnsi"/>
                <w:i/>
              </w:rPr>
              <w:t>k = v/c(</w:t>
            </w:r>
            <w:r w:rsidRPr="00CB2AC9">
              <w:rPr>
                <w:rFonts w:cstheme="minorHAnsi"/>
              </w:rPr>
              <w:t>S</w:t>
            </w:r>
            <w:r w:rsidRPr="00CB2AC9">
              <w:rPr>
                <w:rFonts w:cstheme="minorHAnsi"/>
                <w:vertAlign w:val="subscript"/>
              </w:rPr>
              <w:t>2</w:t>
            </w:r>
            <w:r w:rsidRPr="00CB2AC9">
              <w:rPr>
                <w:rFonts w:cstheme="minorHAnsi"/>
              </w:rPr>
              <w:t>O</w:t>
            </w:r>
            <w:r w:rsidRPr="00CB2AC9">
              <w:rPr>
                <w:rFonts w:cstheme="minorHAnsi"/>
                <w:vertAlign w:val="subscript"/>
              </w:rPr>
              <w:t>8</w:t>
            </w:r>
            <w:r w:rsidRPr="00CB2AC9">
              <w:rPr>
                <w:rFonts w:cstheme="minorHAnsi"/>
                <w:vertAlign w:val="superscript"/>
              </w:rPr>
              <w:t>2-</w:t>
            </w:r>
            <w:r w:rsidRPr="005854AE">
              <w:rPr>
                <w:rFonts w:cstheme="minorHAnsi"/>
                <w:i/>
              </w:rPr>
              <w:t>)·c</w:t>
            </w:r>
            <w:r w:rsidRPr="00CB2AC9">
              <w:rPr>
                <w:rFonts w:cstheme="minorHAnsi"/>
              </w:rPr>
              <w:t>(I</w:t>
            </w:r>
            <w:r w:rsidRPr="00CB2AC9">
              <w:rPr>
                <w:rFonts w:cstheme="minorHAnsi"/>
                <w:vertAlign w:val="superscript"/>
              </w:rPr>
              <w:t>-</w:t>
            </w:r>
            <w:r w:rsidRPr="00CB2AC9">
              <w:rPr>
                <w:rFonts w:cstheme="minorHAnsi"/>
              </w:rPr>
              <w:t>)</w:t>
            </w:r>
            <w:r w:rsidRPr="005854AE">
              <w:rPr>
                <w:rFonts w:cstheme="minorHAnsi"/>
                <w:i/>
              </w:rPr>
              <w:t xml:space="preserve"> = 1,1·10</w:t>
            </w:r>
            <w:r w:rsidRPr="005854AE">
              <w:rPr>
                <w:rFonts w:cstheme="minorHAnsi"/>
                <w:i/>
                <w:vertAlign w:val="superscript"/>
              </w:rPr>
              <w:t>-8</w:t>
            </w:r>
            <w:r w:rsidRPr="005854AE">
              <w:rPr>
                <w:rFonts w:cstheme="minorHAnsi"/>
                <w:i/>
              </w:rPr>
              <w:t>/(0,1·10</w:t>
            </w:r>
            <w:r w:rsidRPr="005854AE">
              <w:rPr>
                <w:rFonts w:cstheme="minorHAnsi"/>
                <w:i/>
                <w:vertAlign w:val="superscript"/>
              </w:rPr>
              <w:t>-3</w:t>
            </w:r>
            <w:r w:rsidRPr="005854AE">
              <w:rPr>
                <w:rFonts w:cstheme="minorHAnsi"/>
                <w:i/>
              </w:rPr>
              <w:t>. 1.10</w:t>
            </w:r>
            <w:r w:rsidRPr="005854AE">
              <w:rPr>
                <w:rFonts w:cstheme="minorHAnsi"/>
                <w:i/>
                <w:vertAlign w:val="superscript"/>
              </w:rPr>
              <w:t>-2</w:t>
            </w:r>
            <w:r w:rsidRPr="005854AE">
              <w:rPr>
                <w:rFonts w:cstheme="minorHAnsi"/>
                <w:i/>
              </w:rPr>
              <w:t>) = 0,011 L·mol</w:t>
            </w:r>
            <w:r w:rsidRPr="005854AE">
              <w:rPr>
                <w:rFonts w:cstheme="minorHAnsi"/>
                <w:i/>
                <w:vertAlign w:val="superscript"/>
              </w:rPr>
              <w:t>-1</w:t>
            </w:r>
            <w:r w:rsidRPr="005854AE">
              <w:rPr>
                <w:rFonts w:cstheme="minorHAnsi"/>
                <w:i/>
              </w:rPr>
              <w:t>·s</w:t>
            </w:r>
            <w:r w:rsidRPr="005854AE">
              <w:rPr>
                <w:rFonts w:cstheme="minorHAnsi"/>
                <w:i/>
                <w:vertAlign w:val="superscript"/>
              </w:rPr>
              <w:t>-1</w:t>
            </w:r>
            <w:r w:rsidRPr="005652ED">
              <w:tab/>
            </w:r>
            <w:r w:rsidRPr="00317B7A">
              <w:rPr>
                <w:b/>
              </w:rPr>
              <w:t>1,5</w:t>
            </w:r>
            <w:r w:rsidR="005652ED" w:rsidRPr="00317B7A">
              <w:rPr>
                <w:b/>
              </w:rPr>
              <w:t xml:space="preserve"> bp</w:t>
            </w:r>
          </w:p>
        </w:tc>
      </w:tr>
      <w:tr w:rsidR="00FB3C16" w:rsidRPr="00C52774" w14:paraId="1D01BE6B" w14:textId="77777777" w:rsidTr="006016B9">
        <w:trPr>
          <w:trHeight w:val="283"/>
        </w:trPr>
        <w:tc>
          <w:tcPr>
            <w:tcW w:w="9639" w:type="dxa"/>
          </w:tcPr>
          <w:p w14:paraId="4B51D268" w14:textId="44528B3F" w:rsidR="00FB3C16" w:rsidRPr="00C52774" w:rsidRDefault="00FB3C16" w:rsidP="001A0877">
            <w:pPr>
              <w:pStyle w:val="FrageKursiv"/>
            </w:pPr>
            <w:r>
              <w:t>5.</w:t>
            </w:r>
            <w:r w:rsidR="001A0877">
              <w:t>6</w:t>
            </w:r>
            <w:r>
              <w:tab/>
              <w:t xml:space="preserve">Berechnen Sie die </w:t>
            </w:r>
            <w:r w:rsidRPr="001239C2">
              <w:t xml:space="preserve">Temperatur (in </w:t>
            </w:r>
            <w:r>
              <w:t>°</w:t>
            </w:r>
            <w:r w:rsidRPr="001239C2">
              <w:t>C)</w:t>
            </w:r>
            <w:r>
              <w:t xml:space="preserve">, die man wählen muss, </w:t>
            </w:r>
            <w:r w:rsidRPr="001239C2">
              <w:t>um</w:t>
            </w:r>
            <w:r>
              <w:t xml:space="preserve"> unter sonst gleichen Bedingungen </w:t>
            </w:r>
            <w:r w:rsidRPr="001239C2">
              <w:t>die Reaktionsgeschwindigkeit zu verzehnfachen</w:t>
            </w:r>
            <w:r>
              <w:t>.</w:t>
            </w:r>
          </w:p>
        </w:tc>
      </w:tr>
      <w:tr w:rsidR="00FB3C16" w:rsidRPr="00C52774" w14:paraId="509A62A8" w14:textId="77777777" w:rsidTr="006016B9">
        <w:trPr>
          <w:trHeight w:val="282"/>
        </w:trPr>
        <w:tc>
          <w:tcPr>
            <w:tcW w:w="9639" w:type="dxa"/>
          </w:tcPr>
          <w:p w14:paraId="66F2D228" w14:textId="77777777" w:rsidR="00FB3C16" w:rsidRDefault="00FB3C16" w:rsidP="006016B9">
            <w:pPr>
              <w:pStyle w:val="FrageKursiv"/>
              <w:ind w:left="0" w:firstLine="0"/>
            </w:pPr>
            <w:r w:rsidRPr="005854AE">
              <w:rPr>
                <w:rFonts w:cstheme="minorHAnsi"/>
              </w:rPr>
              <w:t>Arrhenius-Gleichung anwenden:</w:t>
            </w:r>
            <w:r>
              <w:rPr>
                <w:rFonts w:cstheme="minorHAnsi"/>
              </w:rPr>
              <w:t xml:space="preserve"> </w:t>
            </w:r>
            <m:oMath>
              <m:f>
                <m:fPr>
                  <m:ctrlPr>
                    <w:rPr>
                      <w:rFonts w:cstheme="minorHAnsi"/>
                    </w:rPr>
                  </m:ctrlPr>
                </m:fPr>
                <m:num>
                  <m:sSub>
                    <m:sSubPr>
                      <m:ctrlPr>
                        <w:rPr>
                          <w:rFonts w:cstheme="minorHAnsi"/>
                        </w:rPr>
                      </m:ctrlPr>
                    </m:sSubPr>
                    <m:e>
                      <m:r>
                        <w:rPr>
                          <w:rFonts w:cstheme="minorHAnsi"/>
                        </w:rPr>
                        <m:t>k</m:t>
                      </m:r>
                    </m:e>
                    <m:sub>
                      <m:r>
                        <w:rPr>
                          <w:rFonts w:cstheme="minorHAnsi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cstheme="minorHAnsi"/>
                        </w:rPr>
                      </m:ctrlPr>
                    </m:sSubPr>
                    <m:e>
                      <m:r>
                        <w:rPr>
                          <w:rFonts w:cstheme="minorHAnsi"/>
                        </w:rPr>
                        <m:t>k</m:t>
                      </m:r>
                    </m:e>
                    <m:sub>
                      <m:r>
                        <w:rPr>
                          <w:rFonts w:cstheme="minorHAnsi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cstheme="minorHAnsi"/>
                </w:rPr>
                <m:t>=</m:t>
              </m:r>
              <m:sSup>
                <m:sSupPr>
                  <m:ctrlPr>
                    <w:rPr>
                      <w:rFonts w:cstheme="minorHAnsi"/>
                    </w:rPr>
                  </m:ctrlPr>
                </m:sSupPr>
                <m:e>
                  <m:r>
                    <w:rPr>
                      <w:rFonts w:cstheme="minorHAnsi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cstheme="minorHAnsi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cstheme="minorHAnsi"/>
                            </w:rPr>
                          </m:ctrlPr>
                        </m:sSubPr>
                        <m:e>
                          <m:r>
                            <w:rPr>
                              <w:rFonts w:cstheme="minorHAnsi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cstheme="minorHAnsi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cstheme="minorHAnsi"/>
                        </w:rPr>
                        <m:t>R</m:t>
                      </m:r>
                    </m:den>
                  </m:f>
                  <m:d>
                    <m:dPr>
                      <m:ctrlPr>
                        <w:rPr>
                          <w:rFonts w:cstheme="minorHAnsi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cstheme="minorHAnsi"/>
                            </w:rPr>
                          </m:ctrlPr>
                        </m:fPr>
                        <m:num>
                          <m:r>
                            <w:rPr>
                              <w:rFonts w:cstheme="minorHAnsi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cstheme="minorHAnsi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cstheme="minorHAnsi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cstheme="minorHAnsi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r>
                        <w:rPr>
                          <w:rFonts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cstheme="minorHAnsi"/>
                            </w:rPr>
                          </m:ctrlPr>
                        </m:fPr>
                        <m:num>
                          <m:r>
                            <w:rPr>
                              <w:rFonts w:cstheme="minorHAnsi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cstheme="minorHAnsi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cstheme="minorHAnsi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cstheme="minorHAnsi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sup>
              </m:sSup>
            </m:oMath>
          </w:p>
          <w:p w14:paraId="6A6D4C9A" w14:textId="4B6AB560" w:rsidR="005652ED" w:rsidRDefault="005652ED" w:rsidP="006016B9">
            <w:pPr>
              <w:tabs>
                <w:tab w:val="left" w:pos="426"/>
              </w:tabs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mit </w:t>
            </w:r>
            <w:r w:rsidR="00FB3C16" w:rsidRPr="005854AE">
              <w:rPr>
                <w:rFonts w:cstheme="minorHAnsi"/>
                <w:i/>
              </w:rPr>
              <w:t>k</w:t>
            </w:r>
            <w:r w:rsidR="00FB3C16" w:rsidRPr="005854AE">
              <w:rPr>
                <w:rFonts w:cstheme="minorHAnsi"/>
                <w:i/>
                <w:vertAlign w:val="subscript"/>
              </w:rPr>
              <w:t>1</w:t>
            </w:r>
            <w:r w:rsidR="00FB3C16" w:rsidRPr="005854AE">
              <w:rPr>
                <w:rFonts w:cstheme="minorHAnsi"/>
                <w:i/>
              </w:rPr>
              <w:t>/k</w:t>
            </w:r>
            <w:r w:rsidR="00FB3C16" w:rsidRPr="005854AE">
              <w:rPr>
                <w:rFonts w:cstheme="minorHAnsi"/>
                <w:i/>
                <w:vertAlign w:val="subscript"/>
              </w:rPr>
              <w:t>2</w:t>
            </w:r>
            <w:r w:rsidR="00FB3C16" w:rsidRPr="005854AE">
              <w:rPr>
                <w:rFonts w:cstheme="minorHAnsi"/>
                <w:i/>
              </w:rPr>
              <w:t xml:space="preserve"> = 1/10</w:t>
            </w:r>
          </w:p>
          <w:p w14:paraId="1EE84B38" w14:textId="118265E6" w:rsidR="00FB3C16" w:rsidRPr="00C52774" w:rsidRDefault="00FB3C16" w:rsidP="005652ED">
            <w:pPr>
              <w:pStyle w:val="LsgTabellentext"/>
            </w:pPr>
            <w:r w:rsidRPr="005854AE">
              <w:t xml:space="preserve"> </w:t>
            </w:r>
            <w:r w:rsidRPr="005854AE">
              <w:rPr>
                <w:rFonts w:cs="Cambria Math"/>
              </w:rPr>
              <w:t>⇒</w:t>
            </w:r>
            <w:r w:rsidRPr="005854AE">
              <w:t xml:space="preserve"> </w:t>
            </w:r>
            <m:oMath>
              <m:r>
                <m:t>ln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10</m:t>
                  </m:r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E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R</m:t>
                  </m:r>
                </m:den>
              </m:f>
              <m:d>
                <m:dPr>
                  <m:ctrlPr/>
                </m:dPr>
                <m:e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m:t>1</m:t>
                      </m:r>
                    </m:num>
                    <m:den>
                      <m:sSub>
                        <m:sSubPr>
                          <m:ctrlPr/>
                        </m:sSubPr>
                        <m:e>
                          <m: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2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m:t>-</m:t>
                  </m:r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m:t>1</m:t>
                      </m:r>
                    </m:num>
                    <m:den>
                      <m:sSub>
                        <m:sSubPr>
                          <m:ctrlPr/>
                        </m:sSubPr>
                        <m:e>
                          <m: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1</m:t>
                          </m:r>
                        </m:sub>
                      </m:sSub>
                    </m:den>
                  </m:f>
                </m:e>
              </m:d>
            </m:oMath>
            <w:r w:rsidRPr="005854AE">
              <w:t xml:space="preserve">  </w:t>
            </w:r>
            <w:r w:rsidRPr="005854AE">
              <w:rPr>
                <w:rFonts w:cs="Cambria Math"/>
              </w:rPr>
              <w:t xml:space="preserve">⇒ </w:t>
            </w:r>
            <m:oMath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R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E</m:t>
                      </m:r>
                    </m:e>
                    <m:sub>
                      <m:r>
                        <m:t>a</m:t>
                      </m:r>
                    </m:sub>
                  </m:sSub>
                </m:den>
              </m:f>
              <m:r>
                <m:rPr>
                  <m:sty m:val="p"/>
                </m:rPr>
                <m:t>∙</m:t>
              </m:r>
              <m:r>
                <m:t>ln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10</m:t>
                  </m:r>
                </m:den>
              </m:f>
              <m:r>
                <m:rPr>
                  <m:sty m:val="p"/>
                </m:rPr>
                <m:t>+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</m:sSub>
                </m:den>
              </m:f>
            </m:oMath>
            <w:r w:rsidRPr="005854AE">
              <w:t xml:space="preserve">  </w:t>
            </w:r>
            <w:r w:rsidRPr="005854AE">
              <w:rPr>
                <w:rFonts w:cs="Cambria Math"/>
              </w:rPr>
              <w:t xml:space="preserve">⇒ </w:t>
            </w:r>
            <w:r w:rsidRPr="005854AE">
              <w:t xml:space="preserve"> T</w:t>
            </w:r>
            <w:r w:rsidRPr="005854AE">
              <w:rPr>
                <w:vertAlign w:val="subscript"/>
              </w:rPr>
              <w:t>2</w:t>
            </w:r>
            <w:r w:rsidRPr="005854AE">
              <w:t xml:space="preserve"> = 345 K ~ 72</w:t>
            </w:r>
            <w:r w:rsidRPr="005854AE">
              <w:rPr>
                <w:vertAlign w:val="superscript"/>
              </w:rPr>
              <w:t>o</w:t>
            </w:r>
            <w:r w:rsidRPr="005854AE">
              <w:t>C</w:t>
            </w:r>
            <w:r w:rsidR="005652ED">
              <w:t xml:space="preserve"> </w:t>
            </w:r>
            <w:r w:rsidRPr="005854AE">
              <w:tab/>
            </w:r>
            <w:r w:rsidRPr="00317B7A">
              <w:rPr>
                <w:b/>
              </w:rPr>
              <w:t>2,5 bp</w:t>
            </w:r>
          </w:p>
        </w:tc>
      </w:tr>
      <w:tr w:rsidR="00FB3C16" w:rsidRPr="00C52774" w14:paraId="6D347DBD" w14:textId="77777777" w:rsidTr="006016B9">
        <w:trPr>
          <w:trHeight w:val="283"/>
        </w:trPr>
        <w:tc>
          <w:tcPr>
            <w:tcW w:w="9639" w:type="dxa"/>
          </w:tcPr>
          <w:p w14:paraId="013F1C7C" w14:textId="229DA669" w:rsidR="00FB3C16" w:rsidRPr="00C52774" w:rsidRDefault="005F7F63" w:rsidP="001A0877">
            <w:pPr>
              <w:pStyle w:val="FrageKursiv"/>
            </w:pPr>
            <w:r>
              <w:t>5.</w:t>
            </w:r>
            <w:r w:rsidR="001A0877">
              <w:t>7</w:t>
            </w:r>
            <w:r>
              <w:tab/>
              <w:t>Geben</w:t>
            </w:r>
            <w:r w:rsidRPr="001239C2">
              <w:t xml:space="preserve"> Sie </w:t>
            </w:r>
            <w:r>
              <w:t>eine</w:t>
            </w:r>
            <w:r w:rsidRPr="001239C2">
              <w:t xml:space="preserve"> abgestimmte </w:t>
            </w:r>
            <w:r>
              <w:t>Gleichung für die Reduktion von Iod mit Thiosulfat an.</w:t>
            </w:r>
          </w:p>
        </w:tc>
      </w:tr>
      <w:tr w:rsidR="00FB3C16" w:rsidRPr="00C52774" w14:paraId="7DE8F1FA" w14:textId="77777777" w:rsidTr="006016B9">
        <w:trPr>
          <w:trHeight w:val="282"/>
        </w:trPr>
        <w:tc>
          <w:tcPr>
            <w:tcW w:w="9639" w:type="dxa"/>
          </w:tcPr>
          <w:p w14:paraId="3AB2F189" w14:textId="55687492" w:rsidR="00FB3C16" w:rsidRPr="005652ED" w:rsidRDefault="00FB3C16" w:rsidP="0053258E">
            <w:pPr>
              <w:pStyle w:val="LsgTabellentext"/>
              <w:rPr>
                <w:rFonts w:cstheme="minorHAnsi"/>
                <w:i/>
              </w:rPr>
            </w:pPr>
            <w:r w:rsidRPr="005854AE">
              <w:t>2 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3</w:t>
            </w:r>
            <w:r w:rsidRPr="005854AE">
              <w:rPr>
                <w:vertAlign w:val="superscript"/>
              </w:rPr>
              <w:t>2-</w:t>
            </w:r>
            <w:r w:rsidRPr="005854AE">
              <w:t xml:space="preserve"> + I</w:t>
            </w:r>
            <w:r w:rsidRPr="005854AE">
              <w:rPr>
                <w:vertAlign w:val="subscript"/>
              </w:rPr>
              <w:t>2</w:t>
            </w:r>
            <w:r w:rsidRPr="005854AE">
              <w:t xml:space="preserve"> </w:t>
            </w:r>
            <w:r w:rsidRPr="005854AE">
              <w:rPr>
                <w:rFonts w:cs="Cambria Math"/>
              </w:rPr>
              <w:t>⇄</w:t>
            </w:r>
            <w:r w:rsidRPr="005854AE">
              <w:t xml:space="preserve"> 2 I</w:t>
            </w:r>
            <w:r w:rsidRPr="005854AE">
              <w:rPr>
                <w:vertAlign w:val="superscript"/>
              </w:rPr>
              <w:t>-</w:t>
            </w:r>
            <w:r w:rsidRPr="005854AE">
              <w:t xml:space="preserve"> +  S</w:t>
            </w:r>
            <w:r w:rsidRPr="005854AE">
              <w:rPr>
                <w:vertAlign w:val="subscript"/>
              </w:rPr>
              <w:t>4</w:t>
            </w:r>
            <w:r w:rsidRPr="005854AE">
              <w:t>O</w:t>
            </w:r>
            <w:r w:rsidRPr="005854AE">
              <w:rPr>
                <w:vertAlign w:val="subscript"/>
              </w:rPr>
              <w:t>6</w:t>
            </w:r>
            <w:r w:rsidRPr="005854AE">
              <w:rPr>
                <w:vertAlign w:val="superscript"/>
              </w:rPr>
              <w:t>2-</w:t>
            </w:r>
            <w:r w:rsidR="005652ED">
              <w:rPr>
                <w:vertAlign w:val="superscript"/>
              </w:rPr>
              <w:tab/>
            </w:r>
            <w:r w:rsidRPr="00317B7A">
              <w:rPr>
                <w:b/>
              </w:rPr>
              <w:t>0,5 bp</w:t>
            </w:r>
          </w:p>
        </w:tc>
      </w:tr>
      <w:tr w:rsidR="00FB3C16" w:rsidRPr="00C52774" w14:paraId="1EA5AE84" w14:textId="77777777" w:rsidTr="006016B9">
        <w:trPr>
          <w:trHeight w:val="283"/>
        </w:trPr>
        <w:tc>
          <w:tcPr>
            <w:tcW w:w="9639" w:type="dxa"/>
          </w:tcPr>
          <w:p w14:paraId="6C980286" w14:textId="07C19FAC" w:rsidR="00FB3C16" w:rsidRPr="00C52774" w:rsidRDefault="00FB3C16" w:rsidP="001A0877">
            <w:pPr>
              <w:pStyle w:val="FrageKursiv"/>
            </w:pPr>
            <w:r>
              <w:t>5.</w:t>
            </w:r>
            <w:r w:rsidR="001A0877">
              <w:t>8</w:t>
            </w:r>
            <w:r>
              <w:tab/>
              <w:t>S</w:t>
            </w:r>
            <w:r w:rsidRPr="001239C2">
              <w:t xml:space="preserve">chreiben </w:t>
            </w:r>
            <w:r>
              <w:t>Sie für diese Variante der Reaktion (R1) das Geschwindigkeitsgesetz auf.</w:t>
            </w:r>
          </w:p>
        </w:tc>
      </w:tr>
      <w:tr w:rsidR="00FB3C16" w:rsidRPr="00C52774" w14:paraId="5A7943F6" w14:textId="77777777" w:rsidTr="006016B9">
        <w:trPr>
          <w:trHeight w:val="282"/>
        </w:trPr>
        <w:tc>
          <w:tcPr>
            <w:tcW w:w="9639" w:type="dxa"/>
          </w:tcPr>
          <w:p w14:paraId="5524BDB7" w14:textId="6C21D7EB" w:rsidR="00FB3C16" w:rsidRDefault="00FB3C16" w:rsidP="005652ED">
            <w:pPr>
              <w:pStyle w:val="LsgTabellentext"/>
            </w:pPr>
            <w:r>
              <w:t xml:space="preserve">Die Konzentration der Iodid-Ionen </w:t>
            </w:r>
            <w:r w:rsidR="0020769A">
              <w:t>bleibt konstant</w:t>
            </w:r>
            <w:r>
              <w:t>, weil das gebildete Iod rasch mit den Thiosulfat-Ionen, die ja im Überschuss vorliegen, wieder zu Iodid-Ionen reagiert.</w:t>
            </w:r>
          </w:p>
          <w:p w14:paraId="72CFE84F" w14:textId="33029D8D" w:rsidR="00FB3C16" w:rsidRDefault="005652ED" w:rsidP="005652ED">
            <w:pPr>
              <w:pStyle w:val="LsgTabellentext"/>
            </w:pPr>
            <w:r>
              <w:sym w:font="Symbol" w:char="F0AE"/>
            </w:r>
            <w:r>
              <w:t xml:space="preserve"> </w:t>
            </w:r>
            <w:r w:rsidR="00FB3C16">
              <w:t xml:space="preserve">Reaktion pseudo-1.Ordnung: </w:t>
            </w:r>
            <w:r w:rsidR="00FB3C16" w:rsidRPr="005652ED">
              <w:rPr>
                <w:i/>
              </w:rPr>
              <w:t>v</w:t>
            </w:r>
            <w:r w:rsidR="00FB3C16">
              <w:t xml:space="preserve"> = </w:t>
            </w:r>
            <w:r w:rsidR="00FB3C16" w:rsidRPr="005652ED">
              <w:rPr>
                <w:i/>
              </w:rPr>
              <w:t>k‘</w:t>
            </w:r>
            <w:r w:rsidR="00FB3C16">
              <w:t>·</w:t>
            </w:r>
            <w:r w:rsidR="00FB3C16" w:rsidRPr="005652ED">
              <w:rPr>
                <w:i/>
              </w:rPr>
              <w:t>c</w:t>
            </w:r>
            <w:r w:rsidR="00FB3C16">
              <w:t>(S</w:t>
            </w:r>
            <w:r w:rsidR="00FB3C16" w:rsidRPr="005854AE">
              <w:rPr>
                <w:vertAlign w:val="subscript"/>
              </w:rPr>
              <w:t>2</w:t>
            </w:r>
            <w:r w:rsidR="00FB3C16">
              <w:t>O</w:t>
            </w:r>
            <w:r w:rsidR="00FB3C16" w:rsidRPr="005854AE">
              <w:rPr>
                <w:vertAlign w:val="subscript"/>
              </w:rPr>
              <w:t>8</w:t>
            </w:r>
            <w:r w:rsidR="00FB3C16" w:rsidRPr="005854AE">
              <w:rPr>
                <w:vertAlign w:val="superscript"/>
              </w:rPr>
              <w:t>2-</w:t>
            </w:r>
            <w:r w:rsidR="00FB3C16">
              <w:t>)</w:t>
            </w:r>
            <w:r w:rsidR="00FB3C16">
              <w:tab/>
            </w:r>
            <w:r w:rsidR="00FB3C16" w:rsidRPr="00317B7A">
              <w:rPr>
                <w:b/>
              </w:rPr>
              <w:t>2 bp</w:t>
            </w:r>
          </w:p>
          <w:p w14:paraId="2D100414" w14:textId="77777777" w:rsidR="00FB3C16" w:rsidRPr="00C52774" w:rsidRDefault="00FB3C16" w:rsidP="006016B9">
            <w:pPr>
              <w:pStyle w:val="FrageKursiv"/>
              <w:ind w:left="0" w:firstLine="0"/>
            </w:pPr>
          </w:p>
        </w:tc>
      </w:tr>
    </w:tbl>
    <w:p w14:paraId="6D958F69" w14:textId="77777777" w:rsidR="00FB3C16" w:rsidRPr="00443ACC" w:rsidRDefault="00FB3C16" w:rsidP="00FB3C16">
      <w:pPr>
        <w:pStyle w:val="ProblemZwischenberschrift0"/>
        <w:rPr>
          <w:spacing w:val="4"/>
        </w:rPr>
      </w:pPr>
      <w:r w:rsidRPr="00443ACC">
        <w:rPr>
          <w:spacing w:val="4"/>
        </w:rPr>
        <w:lastRenderedPageBreak/>
        <w:t>B. Peroxodisulfat in der Ioduhr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652F922D" w14:textId="77777777" w:rsidTr="006016B9">
        <w:trPr>
          <w:trHeight w:val="283"/>
        </w:trPr>
        <w:tc>
          <w:tcPr>
            <w:tcW w:w="9639" w:type="dxa"/>
          </w:tcPr>
          <w:p w14:paraId="5B9E5BAB" w14:textId="4044EF03" w:rsidR="00FB3C16" w:rsidRPr="00C52774" w:rsidRDefault="00A80D8C" w:rsidP="0020769A">
            <w:pPr>
              <w:pStyle w:val="FrageKursiv"/>
            </w:pPr>
            <w:r>
              <w:t>5.9</w:t>
            </w:r>
            <w:r>
              <w:tab/>
            </w:r>
            <w:r w:rsidRPr="00146108">
              <w:t xml:space="preserve">Leiten Sie eine Gleichung für die Bildungsgeschwindigkeit von </w:t>
            </w:r>
            <m:oMath>
              <m:sSubSup>
                <m:sSubSupPr>
                  <m:ctrlPr>
                    <w:rPr>
                      <w:vertAlign w:val="subscript"/>
                    </w:rPr>
                  </m:ctrlPr>
                </m:sSubSupPr>
                <m:e>
                  <m:r>
                    <m:t>I</m:t>
                  </m:r>
                </m:e>
                <m:sub>
                  <m:r>
                    <w:rPr>
                      <w:vertAlign w:val="subscript"/>
                    </w:rPr>
                    <m:t>3</m:t>
                  </m:r>
                </m:sub>
                <m:sup>
                  <m:r>
                    <w:rPr>
                      <w:vertAlign w:val="subscript"/>
                    </w:rPr>
                    <m:t>-</m:t>
                  </m:r>
                </m:sup>
              </m:sSubSup>
            </m:oMath>
            <w:r w:rsidRPr="00146108">
              <w:t xml:space="preserve"> ab. </w:t>
            </w:r>
            <w:r>
              <w:t>Verwenden</w:t>
            </w:r>
            <w:r w:rsidRPr="00146108">
              <w:t xml:space="preserve"> Sie dabei für alle Zwischenprodukte </w:t>
            </w:r>
            <w:r>
              <w:t xml:space="preserve">die Näherung des </w:t>
            </w:r>
            <w:r w:rsidRPr="00146108">
              <w:t>quasistationären Zustand</w:t>
            </w:r>
            <w:r>
              <w:t>es</w:t>
            </w:r>
            <w:r w:rsidRPr="00146108">
              <w:t xml:space="preserve"> (steady state approximation)</w:t>
            </w:r>
            <w:r>
              <w:t>.</w:t>
            </w:r>
          </w:p>
        </w:tc>
      </w:tr>
      <w:tr w:rsidR="00FB3C16" w:rsidRPr="00C52774" w14:paraId="7CF2AD31" w14:textId="77777777" w:rsidTr="006016B9">
        <w:trPr>
          <w:trHeight w:val="282"/>
        </w:trPr>
        <w:tc>
          <w:tcPr>
            <w:tcW w:w="9639" w:type="dxa"/>
          </w:tcPr>
          <w:p w14:paraId="59A39493" w14:textId="77777777" w:rsidR="00FB3C16" w:rsidRPr="005652ED" w:rsidRDefault="00FB3C16" w:rsidP="005652ED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v</m:t>
                </m:r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snapToGrid w:val="0"/>
                      </w:rPr>
                    </m:ctrlPr>
                  </m:fPr>
                  <m:num>
                    <m:r>
                      <m:t>d</m:t>
                    </m:r>
                    <m:r>
                      <m:rPr>
                        <m:sty m:val="p"/>
                      </m:rPr>
                      <m:t>[</m:t>
                    </m:r>
                    <m:sSup>
                      <m:sSupPr>
                        <m:ctrlPr>
                          <w:rPr>
                            <w:snapToGrid w:val="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snapToGrid w:val="0"/>
                              </w:rPr>
                            </m:ctrlPr>
                          </m:sSubPr>
                          <m:e>
                            <m: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snapToGrid w:val="0"/>
                          </w:rPr>
                          <m:t>-</m:t>
                        </m:r>
                      </m:sup>
                    </m:sSup>
                    <m:r>
                      <m:rPr>
                        <m:sty m:val="p"/>
                      </m:rPr>
                      <m:t>]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snapToGrid w:val="0"/>
                      </w:rPr>
                    </m:ctrlPr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>
                          <w:rPr>
                            <w:snapToGrid w:val="0"/>
                          </w:rPr>
                        </m:ctrlPr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∙[</m:t>
                </m:r>
                <m:sSup>
                  <m:sSupPr>
                    <m:ctrlPr>
                      <w:rPr>
                        <w:snapToGrid w:val="0"/>
                      </w:rPr>
                    </m:ctrlPr>
                  </m:sSupPr>
                  <m:e>
                    <m:r>
                      <m:t>I</m:t>
                    </m:r>
                  </m:e>
                  <m:sup>
                    <m:r>
                      <m:rPr>
                        <m:sty m:val="p"/>
                      </m:rPr>
                      <m:t>-</m:t>
                    </m:r>
                  </m:sup>
                </m:sSup>
                <m:r>
                  <m:rPr>
                    <m:sty m:val="p"/>
                  </m:rPr>
                  <m:t>]</m:t>
                </m:r>
              </m:oMath>
            </m:oMathPara>
          </w:p>
          <w:p w14:paraId="7387A158" w14:textId="77777777" w:rsidR="00FB3C16" w:rsidRPr="005652ED" w:rsidRDefault="00EC47AD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 </m:t>
                </m:r>
              </m:oMath>
            </m:oMathPara>
          </w:p>
          <w:p w14:paraId="354593EC" w14:textId="77777777" w:rsidR="00FB3C16" w:rsidRPr="005652ED" w:rsidRDefault="00EC47AD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I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=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</m:oMath>
            </m:oMathPara>
          </w:p>
          <w:p w14:paraId="49488E63" w14:textId="77777777" w:rsidR="00FB3C16" w:rsidRPr="005652ED" w:rsidRDefault="00EC47AD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I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/>
                              </m:sSubPr>
                              <m:e>
                                <m:r>
                                  <m:t>O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8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3-</m:t>
                            </m:r>
                          </m:sup>
                        </m:sSup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2-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2-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</m:oMath>
            </m:oMathPara>
          </w:p>
          <w:p w14:paraId="7F1B1753" w14:textId="77777777" w:rsidR="005652ED" w:rsidRPr="005854AE" w:rsidRDefault="005652ED" w:rsidP="005652ED">
            <w:pPr>
              <w:pStyle w:val="LsgTabellentext"/>
              <w:rPr>
                <w:rFonts w:eastAsia="Calibri"/>
              </w:rPr>
            </w:pPr>
          </w:p>
          <w:p w14:paraId="789811E0" w14:textId="4D1F4950" w:rsidR="00FB3C16" w:rsidRPr="00C52774" w:rsidRDefault="00FB3C16" w:rsidP="009B549B">
            <w:pPr>
              <w:pStyle w:val="LsgTabellentext"/>
            </w:pPr>
            <m:oMath>
              <m:r>
                <m:t>v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d</m:t>
                  </m:r>
                  <m:r>
                    <m:rPr>
                      <m:sty m:val="p"/>
                    </m:rPr>
                    <m:t>[</m:t>
                  </m:r>
                  <m:sSup>
                    <m:sSupPr>
                      <m:ctrlPr/>
                    </m:sSupPr>
                    <m:e>
                      <m:sSub>
                        <m:sSubPr>
                          <m:ctrlPr/>
                        </m:sSubPr>
                        <m:e>
                          <m: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m:t>-</m:t>
                      </m:r>
                    </m:sup>
                  </m:sSup>
                  <m:r>
                    <m:rPr>
                      <m:sty m:val="p"/>
                    </m:rPr>
                    <m:t>]</m:t>
                  </m:r>
                </m:num>
                <m:den>
                  <m:r>
                    <m:t>dt</m:t>
                  </m:r>
                </m:den>
              </m:f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rPr>
                      <m:sty m:val="p"/>
                    </m:rPr>
                    <m:t>1</m:t>
                  </m:r>
                </m:sub>
              </m:sSub>
              <m:r>
                <m:rPr>
                  <m:sty m:val="p"/>
                </m:rPr>
                <m:t>∙</m:t>
              </m:r>
              <m:d>
                <m:dPr>
                  <m:begChr m:val="["/>
                  <m:endChr m:val="]"/>
                  <m:ctrlPr/>
                </m:dPr>
                <m:e>
                  <m:sSup>
                    <m:sSupPr>
                      <m:ctrlPr/>
                    </m:sSupPr>
                    <m:e>
                      <m:sSub>
                        <m:sSubPr>
                          <m:ctrlPr/>
                        </m:sSubPr>
                        <m:e>
                          <m: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2</m:t>
                          </m:r>
                        </m:sub>
                      </m:sSub>
                      <m:sSub>
                        <m:sSubPr>
                          <m:ctrlPr/>
                        </m:sSubPr>
                        <m:e>
                          <m:r>
                            <m:t>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8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m:t>2-</m:t>
                      </m:r>
                    </m:sup>
                  </m:sSup>
                </m:e>
              </m:d>
              <m:r>
                <m:rPr>
                  <m:sty m:val="p"/>
                </m:rPr>
                <m:t>∙</m:t>
              </m:r>
              <m:d>
                <m:dPr>
                  <m:begChr m:val="["/>
                  <m:endChr m:val="]"/>
                  <m:ctrlPr/>
                </m:dPr>
                <m:e>
                  <m:sSup>
                    <m:sSupPr>
                      <m:ctrlPr/>
                    </m:sSupPr>
                    <m:e>
                      <m:r>
                        <m:t>I</m:t>
                      </m:r>
                    </m:e>
                    <m:sup>
                      <m:r>
                        <m:rPr>
                          <m:sty m:val="p"/>
                        </m:rPr>
                        <m:t>-</m:t>
                      </m:r>
                    </m:sup>
                  </m:sSup>
                </m:e>
              </m:d>
            </m:oMath>
            <w:r w:rsidRPr="005854AE">
              <w:tab/>
            </w:r>
            <w:r w:rsidRPr="00317B7A">
              <w:rPr>
                <w:b/>
              </w:rPr>
              <w:t>4 bp</w:t>
            </w:r>
          </w:p>
        </w:tc>
      </w:tr>
    </w:tbl>
    <w:p w14:paraId="4BBE5C63" w14:textId="77777777" w:rsidR="00FB3C16" w:rsidRDefault="00FB3C16" w:rsidP="00FB3C16">
      <w:pPr>
        <w:pStyle w:val="ProblemZwischenberschrift"/>
      </w:pPr>
      <w:r>
        <w:t>C. Elektrochemie von Schwefelverbindungen</w:t>
      </w:r>
    </w:p>
    <w:p w14:paraId="60EB2F35" w14:textId="77777777" w:rsidR="00FB3C16" w:rsidRDefault="00FB3C16" w:rsidP="00FB3C16">
      <w:pPr>
        <w:pStyle w:val="Textkrper"/>
        <w:spacing w:after="60"/>
        <w:jc w:val="left"/>
        <w:rPr>
          <w:rFonts w:cstheme="minorHAnsi"/>
          <w:snapToGrid w:val="0"/>
          <w:lang w:val="de-AT"/>
        </w:rPr>
      </w:pPr>
      <m:oMathPara>
        <m:oMath>
          <m:r>
            <w:rPr>
              <w:rFonts w:cstheme="minorHAnsi"/>
              <w:snapToGrid w:val="0"/>
              <w:lang w:val="de-AT"/>
            </w:rPr>
            <m:t>HS</m:t>
          </m:r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4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  <m:r>
                    <w:rPr>
                      <w:rFonts w:cstheme="minorHAnsi"/>
                      <w:snapToGrid w:val="0"/>
                      <w:bdr w:val="single" w:sz="4" w:space="0" w:color="auto"/>
                      <w:lang w:val="de-AT"/>
                    </w:rPr>
                    <m:t xml:space="preserve">   -0,253    </m:t>
                  </m:r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6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2-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+0,569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H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r>
            <w:rPr>
              <w:rFonts w:cstheme="minorHAnsi"/>
              <w:snapToGrid w:val="0"/>
              <w:lang w:val="de-AT"/>
            </w:rPr>
            <m:t>S</m:t>
          </m:r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O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3</m:t>
              </m:r>
            </m:sub>
          </m:sSub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  <m:r>
                    <w:rPr>
                      <w:rFonts w:cstheme="minorHAnsi"/>
                      <w:snapToGrid w:val="0"/>
                      <w:bdr w:val="single" w:sz="4" w:space="0" w:color="auto"/>
                      <w:lang w:val="de-AT"/>
                    </w:rPr>
                    <m:t xml:space="preserve"> +0,400  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3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2-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+0,600</m:t>
                  </m:r>
                </m:e>
              </m:groupChr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</m:box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+0,144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H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r>
            <w:rPr>
              <w:rFonts w:cstheme="minorHAnsi"/>
              <w:snapToGrid w:val="0"/>
              <w:lang w:val="de-AT"/>
            </w:rPr>
            <m:t>S</m:t>
          </m:r>
        </m:oMath>
      </m:oMathPara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517CDB24" w14:textId="77777777" w:rsidTr="006016B9">
        <w:trPr>
          <w:trHeight w:val="283"/>
        </w:trPr>
        <w:tc>
          <w:tcPr>
            <w:tcW w:w="9639" w:type="dxa"/>
          </w:tcPr>
          <w:p w14:paraId="57E3994C" w14:textId="226A5B6E" w:rsidR="00FB3C16" w:rsidRPr="00C52774" w:rsidRDefault="00FD7C48" w:rsidP="006016B9">
            <w:pPr>
              <w:pStyle w:val="FrageKursiv"/>
            </w:pPr>
            <w:r>
              <w:t>5.10</w:t>
            </w:r>
            <w:r>
              <w:tab/>
            </w:r>
            <w:r w:rsidRPr="00F5729D">
              <w:t xml:space="preserve">Berechnen Sie </w:t>
            </w:r>
            <w:r>
              <w:t>die fehlenden Potentiale x und y.</w:t>
            </w:r>
          </w:p>
        </w:tc>
      </w:tr>
      <w:tr w:rsidR="00FB3C16" w:rsidRPr="00C52774" w14:paraId="03F78E9F" w14:textId="77777777" w:rsidTr="006016B9">
        <w:trPr>
          <w:trHeight w:val="282"/>
        </w:trPr>
        <w:tc>
          <w:tcPr>
            <w:tcW w:w="9639" w:type="dxa"/>
          </w:tcPr>
          <w:p w14:paraId="3DEFC873" w14:textId="3A481604" w:rsidR="00FB3C16" w:rsidRPr="005854AE" w:rsidRDefault="00FD7C48" w:rsidP="005652ED">
            <w:pPr>
              <w:pStyle w:val="LsgTabellentext"/>
            </w:pPr>
            <m:oMath>
              <m:r>
                <m:rPr>
                  <m:sty m:val="p"/>
                </m:rPr>
                <m:t>x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2∙0,158-0,569</m:t>
                  </m:r>
                </m:num>
                <m:den>
                  <m:r>
                    <m:rPr>
                      <m:sty m:val="p"/>
                    </m:rPr>
                    <m:t>1</m:t>
                  </m:r>
                </m:den>
              </m:f>
              <m:r>
                <m:rPr>
                  <m:sty m:val="p"/>
                </m:rPr>
                <m:t>=-0,253</m:t>
              </m:r>
            </m:oMath>
            <w:r w:rsidR="00FB3C16" w:rsidRPr="005854AE">
              <w:t xml:space="preserve"> V</w:t>
            </w:r>
            <w:r w:rsidR="00FB3C16" w:rsidRPr="005854AE">
              <w:tab/>
            </w:r>
            <w:r w:rsidR="00FB3C16" w:rsidRPr="00317B7A">
              <w:rPr>
                <w:b/>
              </w:rPr>
              <w:t>1 bp</w:t>
            </w:r>
          </w:p>
          <w:p w14:paraId="30A9FA64" w14:textId="4F690402" w:rsidR="00FB3C16" w:rsidRPr="00C52774" w:rsidRDefault="00FD7C48" w:rsidP="005652ED">
            <w:pPr>
              <w:pStyle w:val="LsgTabellentext"/>
            </w:pPr>
            <m:oMath>
              <m:r>
                <m:rPr>
                  <m:sty m:val="p"/>
                </m:rPr>
                <m:t>y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3∙0,456-0,569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=0,400</m:t>
              </m:r>
            </m:oMath>
            <w:r w:rsidR="00FB3C16" w:rsidRPr="005854AE">
              <w:t xml:space="preserve"> V</w:t>
            </w:r>
            <w:r w:rsidR="00FB3C16" w:rsidRPr="005854AE">
              <w:tab/>
            </w:r>
            <w:r w:rsidR="00FB3C16" w:rsidRPr="00317B7A">
              <w:rPr>
                <w:b/>
              </w:rPr>
              <w:t>1 bp</w:t>
            </w:r>
          </w:p>
        </w:tc>
      </w:tr>
      <w:tr w:rsidR="00FB3C16" w:rsidRPr="00C52774" w14:paraId="35B948EC" w14:textId="77777777" w:rsidTr="006016B9">
        <w:trPr>
          <w:trHeight w:val="283"/>
        </w:trPr>
        <w:tc>
          <w:tcPr>
            <w:tcW w:w="9639" w:type="dxa"/>
          </w:tcPr>
          <w:p w14:paraId="4B271765" w14:textId="3EE09F26" w:rsidR="00FB3C16" w:rsidRPr="00C52774" w:rsidRDefault="00FB3C16" w:rsidP="006016B9">
            <w:pPr>
              <w:pStyle w:val="FrageKursiv"/>
            </w:pPr>
            <w:r>
              <w:t>5.1</w:t>
            </w:r>
            <w:r w:rsidR="0020769A">
              <w:t>1</w:t>
            </w:r>
            <w:r>
              <w:tab/>
              <w:t xml:space="preserve">Zeigen Sie durch Rechnung, dass </w:t>
            </w:r>
            <w:r w:rsidRPr="008367B6">
              <w:t>S(0) stabil gegenüber Disproportionierung</w:t>
            </w:r>
            <w:r>
              <w:t xml:space="preserve"> ist.</w:t>
            </w:r>
          </w:p>
        </w:tc>
      </w:tr>
      <w:tr w:rsidR="00FB3C16" w:rsidRPr="00C52774" w14:paraId="312519B8" w14:textId="77777777" w:rsidTr="006016B9">
        <w:trPr>
          <w:trHeight w:val="282"/>
        </w:trPr>
        <w:tc>
          <w:tcPr>
            <w:tcW w:w="9639" w:type="dxa"/>
          </w:tcPr>
          <w:p w14:paraId="50CF05FA" w14:textId="62C85DFD" w:rsidR="00FB3C16" w:rsidRPr="00C52774" w:rsidRDefault="00FB3C16" w:rsidP="005652ED">
            <w:pPr>
              <w:pStyle w:val="LsgTabellentext"/>
            </w:pPr>
            <w:r w:rsidRPr="005854AE">
              <w:t xml:space="preserve">S(0) stabil, weil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(</m:t>
              </m:r>
              <m:r>
                <m:t>S</m:t>
              </m:r>
              <m:r>
                <m:rPr>
                  <m:sty m:val="p"/>
                </m:rPr>
                <m:t>(0)|</m:t>
              </m:r>
              <m:r>
                <m:t>S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-II</m:t>
                  </m:r>
                </m:e>
              </m:d>
              <m:r>
                <m:rPr>
                  <m:sty m:val="p"/>
                </m:rPr>
                <m:t>)</m:t>
              </m:r>
            </m:oMath>
            <w:r w:rsidRPr="005854AE">
              <w:t xml:space="preserve"> &lt;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(</m:t>
              </m:r>
              <m:r>
                <m:t>S</m:t>
              </m:r>
              <m:r>
                <m:rPr>
                  <m:sty m:val="p"/>
                </m:rPr>
                <m:t>(II)|</m:t>
              </m:r>
              <m:r>
                <m:t>S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0</m:t>
                  </m:r>
                </m:e>
              </m:d>
              <m:r>
                <m:rPr>
                  <m:sty m:val="p"/>
                </m:rPr>
                <m:t>)</m:t>
              </m:r>
            </m:oMath>
            <w:r w:rsidRPr="005854AE">
              <w:tab/>
            </w:r>
            <w:r w:rsidRPr="00317B7A">
              <w:rPr>
                <w:b/>
              </w:rPr>
              <w:t>1 bp</w:t>
            </w:r>
          </w:p>
        </w:tc>
      </w:tr>
      <w:tr w:rsidR="00FB3C16" w:rsidRPr="00C52774" w14:paraId="16C4E728" w14:textId="77777777" w:rsidTr="006016B9">
        <w:trPr>
          <w:trHeight w:val="283"/>
        </w:trPr>
        <w:tc>
          <w:tcPr>
            <w:tcW w:w="9639" w:type="dxa"/>
          </w:tcPr>
          <w:p w14:paraId="77586FC6" w14:textId="02264B8A" w:rsidR="00FB3C16" w:rsidRPr="00C52774" w:rsidRDefault="00FB3C16" w:rsidP="003C137B">
            <w:pPr>
              <w:pStyle w:val="FrageKursiv"/>
            </w:pPr>
            <w:r>
              <w:t>5.1</w:t>
            </w:r>
            <w:r w:rsidR="0020769A">
              <w:t>2</w:t>
            </w:r>
            <w:r>
              <w:tab/>
              <w:t xml:space="preserve">Geben Sie für die </w:t>
            </w:r>
            <w:r w:rsidRPr="008367B6">
              <w:t xml:space="preserve">Disproportionierung </w:t>
            </w:r>
            <w:r>
              <w:t xml:space="preserve">von </w:t>
            </w:r>
            <w:r w:rsidRPr="008367B6">
              <w:t>S(</w:t>
            </w:r>
            <w:r w:rsidR="003C137B">
              <w:t>II</w:t>
            </w:r>
            <w:r>
              <w:t xml:space="preserve">) eine abgestimmte Gleichung mit den im Latimer-Diagramm angegebenen Spezies an. </w:t>
            </w:r>
          </w:p>
        </w:tc>
      </w:tr>
      <w:tr w:rsidR="00FB3C16" w:rsidRPr="00C52774" w14:paraId="594E6194" w14:textId="77777777" w:rsidTr="006016B9">
        <w:trPr>
          <w:trHeight w:val="282"/>
        </w:trPr>
        <w:tc>
          <w:tcPr>
            <w:tcW w:w="9639" w:type="dxa"/>
          </w:tcPr>
          <w:p w14:paraId="5F40F045" w14:textId="4BF9605E" w:rsidR="00FB3C16" w:rsidRPr="005652ED" w:rsidRDefault="00FB3C16" w:rsidP="005652ED">
            <w:pPr>
              <w:pStyle w:val="LsgTabellentext"/>
              <w:rPr>
                <w:lang w:val="en-GB"/>
              </w:rPr>
            </w:pPr>
            <w:r w:rsidRPr="005854AE">
              <w:rPr>
                <w:lang w:val="en-GB"/>
              </w:rPr>
              <w:t>S</w:t>
            </w:r>
            <w:r w:rsidRPr="005854AE">
              <w:rPr>
                <w:vertAlign w:val="subscript"/>
                <w:lang w:val="en-GB"/>
              </w:rPr>
              <w:t>2</w:t>
            </w:r>
            <w:r w:rsidRPr="005854AE">
              <w:rPr>
                <w:lang w:val="en-GB"/>
              </w:rPr>
              <w:t>O</w:t>
            </w:r>
            <w:r w:rsidRPr="005854AE">
              <w:rPr>
                <w:vertAlign w:val="subscript"/>
                <w:lang w:val="en-GB"/>
              </w:rPr>
              <w:t>3</w:t>
            </w:r>
            <w:r w:rsidRPr="005854AE">
              <w:rPr>
                <w:vertAlign w:val="superscript"/>
                <w:lang w:val="en-GB"/>
              </w:rPr>
              <w:t>2-</w:t>
            </w:r>
            <w:r w:rsidRPr="005854AE">
              <w:rPr>
                <w:lang w:val="en-GB"/>
              </w:rPr>
              <w:t xml:space="preserve"> </w:t>
            </w:r>
            <w:r w:rsidRPr="005854AE">
              <w:rPr>
                <w:rFonts w:cs="Cambria Math"/>
                <w:lang w:val="en-GB"/>
              </w:rPr>
              <w:t>⇄</w:t>
            </w:r>
            <w:r w:rsidRPr="005854AE">
              <w:rPr>
                <w:lang w:val="en-GB"/>
              </w:rPr>
              <w:t xml:space="preserve"> SO</w:t>
            </w:r>
            <w:r w:rsidRPr="005854AE">
              <w:rPr>
                <w:vertAlign w:val="subscript"/>
                <w:lang w:val="en-GB"/>
              </w:rPr>
              <w:t>3</w:t>
            </w:r>
            <w:r w:rsidRPr="005854AE">
              <w:rPr>
                <w:vertAlign w:val="superscript"/>
                <w:lang w:val="en-GB"/>
              </w:rPr>
              <w:t>2-</w:t>
            </w:r>
            <w:r w:rsidRPr="005854AE">
              <w:rPr>
                <w:lang w:val="en-GB"/>
              </w:rPr>
              <w:t xml:space="preserve"> + S</w:t>
            </w:r>
            <w:r w:rsidRPr="005854AE">
              <w:rPr>
                <w:lang w:val="en-GB"/>
              </w:rPr>
              <w:tab/>
            </w:r>
            <w:r w:rsidRPr="00317B7A">
              <w:rPr>
                <w:b/>
                <w:lang w:val="en-GB"/>
              </w:rPr>
              <w:t>1,5 bp</w:t>
            </w:r>
          </w:p>
        </w:tc>
      </w:tr>
    </w:tbl>
    <w:p w14:paraId="7235D17A" w14:textId="77777777" w:rsidR="005652ED" w:rsidRDefault="005652ED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077BA40D" w14:textId="77777777" w:rsidTr="006016B9">
        <w:trPr>
          <w:trHeight w:val="283"/>
        </w:trPr>
        <w:tc>
          <w:tcPr>
            <w:tcW w:w="9639" w:type="dxa"/>
          </w:tcPr>
          <w:p w14:paraId="2F0254CA" w14:textId="122C9B11" w:rsidR="00FB3C16" w:rsidRPr="00C52774" w:rsidRDefault="00FB3C16" w:rsidP="006016B9">
            <w:pPr>
              <w:pStyle w:val="FrageKursiv"/>
            </w:pPr>
            <w:r>
              <w:t>5.1</w:t>
            </w:r>
            <w:r w:rsidR="0020769A">
              <w:t>3</w:t>
            </w:r>
            <w:r>
              <w:tab/>
              <w:t xml:space="preserve">Berechnen Sie die Gleichgewichtskonstante für diese Disproportionierung bei 25°C. </w:t>
            </w:r>
          </w:p>
        </w:tc>
      </w:tr>
      <w:tr w:rsidR="00FB3C16" w:rsidRPr="00C52774" w14:paraId="1F79C04B" w14:textId="77777777" w:rsidTr="006016B9">
        <w:trPr>
          <w:trHeight w:val="282"/>
        </w:trPr>
        <w:tc>
          <w:tcPr>
            <w:tcW w:w="9639" w:type="dxa"/>
          </w:tcPr>
          <w:p w14:paraId="2D5131F5" w14:textId="77777777" w:rsidR="00FB3C16" w:rsidRPr="005854AE" w:rsidRDefault="00FB3C16" w:rsidP="005652ED">
            <w:pPr>
              <w:pStyle w:val="LsgTabellentext"/>
              <w:rPr>
                <w:lang w:val="en-GB"/>
              </w:rPr>
            </w:pPr>
            <m:oMath>
              <m:r>
                <m:rPr>
                  <m:sty m:val="p"/>
                </m:rPr>
                <w:rPr>
                  <w:lang w:val="en-GB"/>
                </w:rPr>
                <m:t>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 xml:space="preserve">=0,60-0,4=0,2 </m:t>
              </m:r>
            </m:oMath>
            <w:r w:rsidRPr="005854AE">
              <w:rPr>
                <w:lang w:val="en-GB"/>
              </w:rPr>
              <w:t>V</w:t>
            </w:r>
            <w:r w:rsidRPr="005854AE">
              <w:rPr>
                <w:lang w:val="en-GB"/>
              </w:rPr>
              <w:tab/>
            </w:r>
            <w:r w:rsidRPr="00317B7A">
              <w:rPr>
                <w:b/>
                <w:lang w:val="en-GB"/>
              </w:rPr>
              <w:t>1 bp</w:t>
            </w:r>
          </w:p>
          <w:p w14:paraId="6B5E65F1" w14:textId="2438BB62" w:rsidR="00FB3C16" w:rsidRPr="005652ED" w:rsidRDefault="00FB3C16" w:rsidP="005652ED">
            <w:pPr>
              <w:pStyle w:val="LsgTabellentext"/>
              <w:rPr>
                <w:rFonts w:eastAsia="Calibri"/>
              </w:rPr>
            </w:pPr>
            <m:oMath>
              <m:r>
                <m:rPr>
                  <m:sty m:val="p"/>
                </m:rPr>
                <w:rPr>
                  <w:lang w:val="en-GB"/>
                </w:rPr>
                <m:t>∆</m:t>
              </m:r>
              <m:sSup>
                <m:sSupPr>
                  <m:ctrlPr/>
                </m:sSupPr>
                <m:e>
                  <m:r>
                    <m:t>G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>=-</m:t>
              </m:r>
              <m:r>
                <m:t>z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F</m:t>
              </m:r>
              <m:r>
                <m:rPr>
                  <m:sty m:val="p"/>
                </m:rPr>
                <w:rPr>
                  <w:lang w:val="en-GB"/>
                </w:rPr>
                <m:t>∙∆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>=-</m:t>
              </m:r>
              <m:r>
                <m:t>R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T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lnK</m:t>
              </m:r>
            </m:oMath>
            <w:r w:rsidRPr="005854AE">
              <w:rPr>
                <w:lang w:val="en-GB"/>
              </w:rPr>
              <w:t xml:space="preserve">  </w:t>
            </w:r>
            <w:r w:rsidRPr="005854AE">
              <w:rPr>
                <w:rFonts w:cs="Cambria Math"/>
                <w:lang w:val="en-GB"/>
              </w:rPr>
              <w:t>⇒</w:t>
            </w:r>
            <w:r w:rsidRPr="005854AE">
              <w:rPr>
                <w:lang w:val="en-GB"/>
              </w:rPr>
              <w:t xml:space="preserve"> </w:t>
            </w:r>
            <m:oMath>
              <m:r>
                <m:t>lnK</m:t>
              </m:r>
              <m:r>
                <m:rPr>
                  <m:sty m:val="p"/>
                </m:rP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GB"/>
                    </w:rPr>
                    <m:t>2∙96485∙0,2</m:t>
                  </m:r>
                </m:num>
                <m:den>
                  <m:r>
                    <m:rPr>
                      <m:sty m:val="p"/>
                    </m:rPr>
                    <w:rPr>
                      <w:lang w:val="en-GB"/>
                    </w:rPr>
                    <m:t>8,314∙298</m:t>
                  </m:r>
                </m:den>
              </m:f>
              <m:r>
                <m:rPr>
                  <m:sty m:val="p"/>
                </m:rPr>
                <w:rPr>
                  <w:lang w:val="en-GB"/>
                </w:rPr>
                <m:t>=15,58</m:t>
              </m:r>
            </m:oMath>
            <w:r w:rsidRPr="005854AE">
              <w:rPr>
                <w:lang w:val="en-GB"/>
              </w:rPr>
              <w:t xml:space="preserve">  </w:t>
            </w:r>
            <w:r w:rsidRPr="005854AE">
              <w:rPr>
                <w:rFonts w:cs="Cambria Math"/>
                <w:lang w:val="en-GB"/>
              </w:rPr>
              <w:t>⇒</w:t>
            </w:r>
            <w:r w:rsidRPr="005854AE">
              <w:rPr>
                <w:lang w:val="en-GB"/>
              </w:rP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=5,8∙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6</m:t>
                  </m:r>
                </m:sup>
              </m:sSup>
            </m:oMath>
            <w:r w:rsidR="005652ED">
              <w:tab/>
            </w:r>
            <w:r w:rsidR="005652ED">
              <w:br/>
            </w:r>
            <w:r w:rsidR="005652ED">
              <w:tab/>
            </w:r>
            <w:r w:rsidRPr="00317B7A">
              <w:rPr>
                <w:b/>
              </w:rPr>
              <w:t>1,5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</w:tc>
      </w:tr>
    </w:tbl>
    <w:p w14:paraId="5E0B4A40" w14:textId="77777777" w:rsidR="00FB3C16" w:rsidRDefault="00FB3C16" w:rsidP="005652ED">
      <w:pPr>
        <w:rPr>
          <w:rFonts w:eastAsiaTheme="minorHAnsi"/>
          <w:lang w:eastAsia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2CEC0375" w14:textId="77777777" w:rsidTr="006016B9">
        <w:trPr>
          <w:trHeight w:val="283"/>
        </w:trPr>
        <w:tc>
          <w:tcPr>
            <w:tcW w:w="9639" w:type="dxa"/>
          </w:tcPr>
          <w:p w14:paraId="722C6A04" w14:textId="7095184C" w:rsidR="00FB3C16" w:rsidRPr="00C52774" w:rsidRDefault="00FB3C16" w:rsidP="009B549B">
            <w:pPr>
              <w:pStyle w:val="FrageKursiv"/>
            </w:pPr>
            <w:r>
              <w:t>5.</w:t>
            </w:r>
            <w:r w:rsidR="009B549B">
              <w:t>14</w:t>
            </w:r>
            <w:r>
              <w:tab/>
            </w:r>
            <w:r w:rsidRPr="008367B6">
              <w:t xml:space="preserve">Reagiert Wasserstoffperoxid mit </w:t>
            </w:r>
            <w:r>
              <w:t>Na</w:t>
            </w:r>
            <w:r>
              <w:rPr>
                <w:vertAlign w:val="subscript"/>
              </w:rPr>
              <w:t>2</w:t>
            </w:r>
            <w:r>
              <w:t>S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8</w:t>
            </w:r>
            <w:r>
              <w:rPr>
                <w:snapToGrid w:val="0"/>
              </w:rPr>
              <w:t xml:space="preserve"> unter Standardbedingungen </w:t>
            </w:r>
            <w:r w:rsidRPr="008367B6">
              <w:t>als Re</w:t>
            </w:r>
            <w:r>
              <w:t>duktions- oder Oxidationsmittel</w:t>
            </w:r>
            <w:r w:rsidRPr="008367B6">
              <w:rPr>
                <w:snapToGrid w:val="0"/>
              </w:rPr>
              <w:t>? Kreuze</w:t>
            </w:r>
            <w:r>
              <w:rPr>
                <w:snapToGrid w:val="0"/>
              </w:rPr>
              <w:t>n Sie</w:t>
            </w:r>
            <w:r w:rsidRPr="008367B6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richtig an.</w:t>
            </w:r>
          </w:p>
        </w:tc>
      </w:tr>
      <w:tr w:rsidR="00FB3C16" w:rsidRPr="00C52774" w14:paraId="3321B119" w14:textId="77777777" w:rsidTr="006016B9">
        <w:trPr>
          <w:trHeight w:val="282"/>
        </w:trPr>
        <w:tc>
          <w:tcPr>
            <w:tcW w:w="9639" w:type="dxa"/>
          </w:tcPr>
          <w:p w14:paraId="754D5779" w14:textId="0AB12263" w:rsidR="00FB3C16" w:rsidRPr="00C52774" w:rsidRDefault="00FB3C16" w:rsidP="00FD7C48">
            <w:pPr>
              <w:pStyle w:val="FrageKursiv"/>
              <w:spacing w:before="120" w:after="120"/>
              <w:ind w:left="0" w:firstLine="0"/>
            </w:pPr>
            <w:r>
              <w:tab/>
            </w:r>
            <w:r w:rsidR="00FD7C48">
              <w:t>x</w:t>
            </w:r>
            <w:r w:rsidRPr="00F5729D">
              <w:t xml:space="preserve">   Reduktionsmittel</w:t>
            </w:r>
            <w:r w:rsidR="00FD7C48">
              <w:t xml:space="preserve"> </w:t>
            </w:r>
            <w:r w:rsidRPr="00F5729D">
              <w:t xml:space="preserve"> </w:t>
            </w:r>
            <w:r w:rsidR="00FD7C48">
              <w:t xml:space="preserve">         O </w:t>
            </w:r>
            <w:r w:rsidRPr="00F5729D">
              <w:t>Oxidationsmittel</w:t>
            </w:r>
            <w:r>
              <w:t xml:space="preserve"> </w:t>
            </w:r>
            <w:r w:rsidR="005652ED">
              <w:tab/>
            </w:r>
            <w:r w:rsidR="005652ED">
              <w:tab/>
            </w:r>
            <w:r w:rsidR="005652ED">
              <w:tab/>
            </w:r>
            <w:r w:rsidR="005652ED">
              <w:tab/>
            </w:r>
            <w:r w:rsidR="005652ED">
              <w:tab/>
            </w:r>
            <w:r w:rsidRPr="00317B7A">
              <w:rPr>
                <w:b/>
                <w:i w:val="0"/>
              </w:rPr>
              <w:t>0,5 bp</w:t>
            </w:r>
          </w:p>
        </w:tc>
      </w:tr>
      <w:tr w:rsidR="00FB3C16" w:rsidRPr="00C52774" w14:paraId="784D7E68" w14:textId="77777777" w:rsidTr="006016B9">
        <w:trPr>
          <w:trHeight w:val="283"/>
        </w:trPr>
        <w:tc>
          <w:tcPr>
            <w:tcW w:w="9639" w:type="dxa"/>
          </w:tcPr>
          <w:p w14:paraId="2E93D48A" w14:textId="54DFB4D5" w:rsidR="00FB3C16" w:rsidRPr="00C52774" w:rsidRDefault="00FB3C16" w:rsidP="009B549B">
            <w:pPr>
              <w:pStyle w:val="FrageKursiv"/>
            </w:pPr>
            <w:r>
              <w:t>5.</w:t>
            </w:r>
            <w:r w:rsidR="009B549B">
              <w:t>15</w:t>
            </w:r>
            <w:r>
              <w:tab/>
            </w:r>
            <w:r w:rsidRPr="00F5729D">
              <w:t xml:space="preserve">Stellen Sie die richtige Redoxgleichung auf und berechnen Sie </w:t>
            </w:r>
            <w:r>
              <w:sym w:font="Symbol" w:char="F044"/>
            </w:r>
            <w:r w:rsidRPr="00F5729D">
              <w:t>E</w:t>
            </w:r>
            <w:r w:rsidRPr="00F5729D">
              <w:rPr>
                <w:vertAlign w:val="superscript"/>
              </w:rPr>
              <w:t>0</w:t>
            </w:r>
            <w:r>
              <w:t>.</w:t>
            </w:r>
          </w:p>
        </w:tc>
      </w:tr>
      <w:tr w:rsidR="00FB3C16" w:rsidRPr="00C52774" w14:paraId="5DD37780" w14:textId="77777777" w:rsidTr="006016B9">
        <w:trPr>
          <w:trHeight w:val="282"/>
        </w:trPr>
        <w:tc>
          <w:tcPr>
            <w:tcW w:w="9639" w:type="dxa"/>
          </w:tcPr>
          <w:p w14:paraId="7A54AAA1" w14:textId="2D6F9037" w:rsidR="00FB3C16" w:rsidRPr="005854AE" w:rsidRDefault="00FB3C16" w:rsidP="009B549B">
            <w:pPr>
              <w:pStyle w:val="LsgTabellentext5Tab"/>
              <w:rPr>
                <w:rFonts w:eastAsiaTheme="minorHAnsi"/>
                <w:lang w:eastAsia="en-US"/>
              </w:rPr>
            </w:pPr>
            <w:r w:rsidRPr="005854AE">
              <w:rPr>
                <w:rFonts w:eastAsiaTheme="minorEastAsia"/>
              </w:rPr>
              <w:t>Red: S</w:t>
            </w:r>
            <w:r w:rsidRPr="005854AE">
              <w:rPr>
                <w:rFonts w:eastAsiaTheme="minorEastAsia"/>
                <w:vertAlign w:val="subscript"/>
              </w:rPr>
              <w:t>2</w:t>
            </w:r>
            <w:r w:rsidRPr="005854AE">
              <w:rPr>
                <w:rFonts w:eastAsiaTheme="minorEastAsia"/>
              </w:rPr>
              <w:t>O</w:t>
            </w:r>
            <w:r w:rsidRPr="005854AE">
              <w:rPr>
                <w:rFonts w:eastAsiaTheme="minorEastAsia"/>
                <w:vertAlign w:val="subscript"/>
              </w:rPr>
              <w:t>8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+ 2 e</w:t>
            </w:r>
            <w:r w:rsidRPr="005854AE">
              <w:rPr>
                <w:rFonts w:eastAsiaTheme="minorEastAsia"/>
                <w:vertAlign w:val="superscript"/>
              </w:rPr>
              <w:t>-</w:t>
            </w:r>
            <w:r w:rsidRPr="005854AE">
              <w:rPr>
                <w:rFonts w:eastAsiaTheme="minorEastAsia"/>
              </w:rPr>
              <w:t xml:space="preserve"> </w:t>
            </w:r>
            <w:r w:rsidRPr="005854AE">
              <w:rPr>
                <w:rFonts w:eastAsiaTheme="minorEastAsia" w:cs="Cambria Math"/>
              </w:rPr>
              <w:t>⇌</w:t>
            </w:r>
            <w:r w:rsidRPr="005854AE">
              <w:rPr>
                <w:rFonts w:eastAsiaTheme="minorEastAsia"/>
              </w:rPr>
              <w:t xml:space="preserve"> 2 SO</w:t>
            </w:r>
            <w:r w:rsidRPr="005854AE">
              <w:rPr>
                <w:rFonts w:eastAsiaTheme="minorEastAsia"/>
                <w:vertAlign w:val="subscript"/>
              </w:rPr>
              <w:t>4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="009B549B">
              <w:rPr>
                <w:rFonts w:eastAsiaTheme="minorEastAsia"/>
                <w:vertAlign w:val="superscript"/>
              </w:rPr>
              <w:tab/>
            </w:r>
            <w:r w:rsidRPr="005854AE">
              <w:rPr>
                <w:rFonts w:eastAsiaTheme="minorEastAsia"/>
              </w:rPr>
              <w:t xml:space="preserve">Ox: </w:t>
            </w:r>
            <w:r w:rsidRPr="005854AE">
              <w:rPr>
                <w:rFonts w:eastAsiaTheme="minorHAnsi"/>
                <w:lang w:eastAsia="en-US"/>
              </w:rPr>
              <w:t>H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HAnsi" w:cs="Cambria Math"/>
                <w:lang w:eastAsia="en-US"/>
              </w:rPr>
              <w:t>⇌</w:t>
            </w:r>
            <w:r w:rsidRPr="005854AE">
              <w:rPr>
                <w:rFonts w:eastAsiaTheme="minorHAnsi"/>
                <w:lang w:eastAsia="en-US"/>
              </w:rPr>
              <w:t xml:space="preserve">   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+ 2 H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+</w:t>
            </w:r>
            <w:r w:rsidRPr="005854AE">
              <w:rPr>
                <w:rFonts w:eastAsiaTheme="minorHAnsi"/>
                <w:lang w:eastAsia="en-US"/>
              </w:rPr>
              <w:t xml:space="preserve"> + 2e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-</w:t>
            </w:r>
          </w:p>
          <w:p w14:paraId="1D22E816" w14:textId="09EBDA36" w:rsidR="00FB3C16" w:rsidRPr="005854AE" w:rsidRDefault="00FB3C16" w:rsidP="009B549B">
            <w:pPr>
              <w:pStyle w:val="LsgTabellentext5Tab"/>
              <w:rPr>
                <w:rFonts w:eastAsiaTheme="minorHAnsi"/>
                <w:lang w:eastAsia="en-US"/>
              </w:rPr>
            </w:pPr>
            <w:r w:rsidRPr="005854AE">
              <w:rPr>
                <w:rFonts w:eastAsiaTheme="minorEastAsia"/>
              </w:rPr>
              <w:t>S</w:t>
            </w:r>
            <w:r w:rsidRPr="005854AE">
              <w:rPr>
                <w:rFonts w:eastAsiaTheme="minorEastAsia"/>
                <w:vertAlign w:val="subscript"/>
              </w:rPr>
              <w:t>2</w:t>
            </w:r>
            <w:r w:rsidRPr="005854AE">
              <w:rPr>
                <w:rFonts w:eastAsiaTheme="minorEastAsia"/>
              </w:rPr>
              <w:t>O</w:t>
            </w:r>
            <w:r w:rsidRPr="005854AE">
              <w:rPr>
                <w:rFonts w:eastAsiaTheme="minorEastAsia"/>
                <w:vertAlign w:val="subscript"/>
              </w:rPr>
              <w:t>8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</w:t>
            </w:r>
            <w:r w:rsidRPr="005854AE">
              <w:rPr>
                <w:rFonts w:eastAsiaTheme="minorHAnsi"/>
                <w:lang w:eastAsia="en-US"/>
              </w:rPr>
              <w:t>H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HAnsi" w:cs="Cambria Math"/>
                <w:lang w:eastAsia="en-US"/>
              </w:rPr>
              <w:t>⇌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EastAsia"/>
              </w:rPr>
              <w:t>2 SO</w:t>
            </w:r>
            <w:r w:rsidRPr="005854AE">
              <w:rPr>
                <w:rFonts w:eastAsiaTheme="minorEastAsia"/>
                <w:vertAlign w:val="subscript"/>
              </w:rPr>
              <w:t>4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+ 2 H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+</w:t>
            </w:r>
            <w:r w:rsidRPr="005854AE">
              <w:rPr>
                <w:rFonts w:eastAsiaTheme="minorHAnsi"/>
                <w:lang w:eastAsia="en-US"/>
              </w:rPr>
              <w:tab/>
            </w:r>
            <w:r w:rsidR="009B549B">
              <w:rPr>
                <w:rFonts w:eastAsiaTheme="minorHAnsi"/>
                <w:lang w:eastAsia="en-US"/>
              </w:rPr>
              <w:tab/>
            </w:r>
            <w:r w:rsidR="009B549B">
              <w:rPr>
                <w:rFonts w:eastAsiaTheme="minorHAnsi"/>
                <w:lang w:eastAsia="en-US"/>
              </w:rPr>
              <w:tab/>
            </w:r>
            <w:r w:rsidRPr="00317B7A">
              <w:rPr>
                <w:rFonts w:eastAsiaTheme="minorHAnsi"/>
                <w:b/>
                <w:lang w:eastAsia="en-US"/>
              </w:rPr>
              <w:t>1,5 bp</w:t>
            </w:r>
          </w:p>
          <w:p w14:paraId="1A2D7AFA" w14:textId="5C959F45" w:rsidR="00FB3C16" w:rsidRPr="00C52774" w:rsidRDefault="00FB3C16" w:rsidP="009B549B">
            <w:pPr>
              <w:pStyle w:val="LsgTabellentext5Tab"/>
            </w:pPr>
            <w:r w:rsidRPr="005854AE">
              <w:rPr>
                <w:rFonts w:eastAsiaTheme="minorEastAsia"/>
              </w:rPr>
              <w:t>ΔE</w:t>
            </w:r>
            <w:r w:rsidRPr="005854AE">
              <w:rPr>
                <w:rFonts w:eastAsiaTheme="minorEastAsia"/>
                <w:vertAlign w:val="superscript"/>
              </w:rPr>
              <w:t>0</w:t>
            </w:r>
            <w:r w:rsidRPr="005854AE">
              <w:rPr>
                <w:rFonts w:eastAsiaTheme="minorEastAsia"/>
              </w:rPr>
              <w:t xml:space="preserve"> = 1,96 V – 0,69 V = 1,27 V</w:t>
            </w:r>
            <w:r w:rsidRPr="005854AE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Pr="00317B7A">
              <w:rPr>
                <w:rFonts w:eastAsiaTheme="minorEastAsia"/>
                <w:b/>
              </w:rPr>
              <w:t>0,5 bp</w:t>
            </w:r>
          </w:p>
        </w:tc>
      </w:tr>
    </w:tbl>
    <w:p w14:paraId="023E027C" w14:textId="674CF7E1" w:rsidR="00B63602" w:rsidRDefault="007046B2" w:rsidP="00B63602">
      <w:pPr>
        <w:pStyle w:val="ProblemKopfPunkteRechts"/>
      </w:pPr>
      <w:r>
        <w:lastRenderedPageBreak/>
        <w:t>Aufgabe</w:t>
      </w:r>
      <w:r w:rsidR="00B63602">
        <w:t xml:space="preserve"> 6</w:t>
      </w:r>
      <w:r w:rsidR="00B63602">
        <w:tab/>
      </w:r>
      <w:r w:rsidR="009D7510">
        <w:t xml:space="preserve">34 bp ≙ </w:t>
      </w:r>
      <w:r w:rsidR="0098600B">
        <w:t>7</w:t>
      </w:r>
      <w:r w:rsidR="009D7510">
        <w:t xml:space="preserve"> rp</w:t>
      </w:r>
    </w:p>
    <w:p w14:paraId="1FF1F184" w14:textId="12AF7B16" w:rsidR="00B63602" w:rsidRDefault="006016B9" w:rsidP="00B63602">
      <w:pPr>
        <w:pStyle w:val="Problemberschrift"/>
      </w:pPr>
      <w:r>
        <w:t>Blei, Calcium und Gleichgewicht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2A203323" w14:textId="77777777" w:rsidTr="00B63602">
        <w:trPr>
          <w:trHeight w:val="283"/>
        </w:trPr>
        <w:tc>
          <w:tcPr>
            <w:tcW w:w="9639" w:type="dxa"/>
          </w:tcPr>
          <w:p w14:paraId="71216B59" w14:textId="60942F1A" w:rsidR="00B63602" w:rsidRPr="00C52774" w:rsidRDefault="00B63602" w:rsidP="007B6B3B">
            <w:pPr>
              <w:pStyle w:val="FrageKursiv"/>
            </w:pPr>
            <w:r>
              <w:t>6.1</w:t>
            </w:r>
            <w:r>
              <w:tab/>
            </w:r>
            <w:r w:rsidRPr="00BB06AA">
              <w:t>Berechnen Sie die Konzentrationen an Pb</w:t>
            </w:r>
            <w:r w:rsidRPr="00BB06AA">
              <w:rPr>
                <w:vertAlign w:val="superscript"/>
              </w:rPr>
              <w:t>2+</w:t>
            </w:r>
            <w:r w:rsidRPr="00BB06AA">
              <w:t xml:space="preserve"> und Ca</w:t>
            </w:r>
            <w:r w:rsidRPr="00BB06AA">
              <w:rPr>
                <w:vertAlign w:val="superscript"/>
              </w:rPr>
              <w:t>2+</w:t>
            </w:r>
            <w:r w:rsidRPr="00BB06AA">
              <w:t xml:space="preserve"> in der wässrigen Probelösung.</w:t>
            </w:r>
            <w:r>
              <w:t xml:space="preserve"> </w:t>
            </w:r>
          </w:p>
        </w:tc>
      </w:tr>
      <w:tr w:rsidR="00B63602" w:rsidRPr="00C52774" w14:paraId="0DBBDB22" w14:textId="77777777" w:rsidTr="00B63602">
        <w:trPr>
          <w:trHeight w:val="282"/>
        </w:trPr>
        <w:tc>
          <w:tcPr>
            <w:tcW w:w="9639" w:type="dxa"/>
          </w:tcPr>
          <w:p w14:paraId="3621703E" w14:textId="1BE7601C" w:rsidR="00B63602" w:rsidRPr="00674B3E" w:rsidRDefault="00B63602" w:rsidP="005576CE">
            <w:pPr>
              <w:pStyle w:val="LsgTabellentext"/>
              <w:rPr>
                <w:rFonts w:eastAsiaTheme="minorEastAsia"/>
                <w:lang w:val="en-US"/>
              </w:rPr>
            </w:pPr>
            <w:r w:rsidRPr="00674B3E">
              <w:rPr>
                <w:rFonts w:eastAsiaTheme="minorEastAsia"/>
                <w:b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Pb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0,01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  <w:lang w:val="en-US"/>
                    </w:rPr>
                    <m:t xml:space="preserve">∙0,0203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 xml:space="preserve">0,025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w:rPr>
                  <w:rFonts w:eastAsiaTheme="minorEastAsia"/>
                  <w:lang w:val="en-US"/>
                </w:rPr>
                <m:t xml:space="preserve">=0,00812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Pr="00674B3E">
              <w:rPr>
                <w:rFonts w:eastAsiaTheme="minorEastAsia"/>
                <w:lang w:val="en-US"/>
              </w:rPr>
              <w:t xml:space="preserve"> </w:t>
            </w:r>
            <w:r w:rsidR="00D86AEA">
              <w:rPr>
                <w:rFonts w:eastAsiaTheme="minorEastAsia"/>
                <w:lang w:val="en-US"/>
              </w:rPr>
              <w:tab/>
            </w:r>
            <w:r w:rsidR="009D7510">
              <w:rPr>
                <w:rFonts w:eastAsiaTheme="minorEastAsia"/>
                <w:b/>
                <w:lang w:val="en-US"/>
              </w:rPr>
              <w:t>1,5</w:t>
            </w:r>
            <w:r w:rsidR="00D86AEA" w:rsidRPr="00317B7A">
              <w:rPr>
                <w:rFonts w:eastAsiaTheme="minorEastAsia"/>
                <w:b/>
                <w:lang w:val="en-US"/>
              </w:rPr>
              <w:t xml:space="preserve"> bp</w:t>
            </w:r>
          </w:p>
          <w:p w14:paraId="5672D0AA" w14:textId="5182CCEB" w:rsidR="00B63602" w:rsidRPr="005576CE" w:rsidRDefault="00EC47AD" w:rsidP="009D7510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Ca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</m:sub>
                  </m:sSub>
                </m:den>
              </m:f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0,01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</w:rPr>
                    <m:t>∙0,0134 L</m:t>
                  </m:r>
                </m:num>
                <m:den>
                  <m:r>
                    <w:rPr>
                      <w:rFonts w:eastAsiaTheme="minorEastAsia"/>
                    </w:rPr>
                    <m:t>0,025 L</m:t>
                  </m:r>
                </m:den>
              </m:f>
              <m:r>
                <w:rPr>
                  <w:rFonts w:eastAsiaTheme="minorEastAsia"/>
                </w:rPr>
                <m:t xml:space="preserve">=0,00536 </m:t>
              </m:r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B63602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9D7510">
              <w:rPr>
                <w:rFonts w:eastAsiaTheme="minorEastAsia"/>
                <w:b/>
              </w:rPr>
              <w:t>1,5</w:t>
            </w:r>
            <w:r w:rsidR="00D86AEA" w:rsidRPr="00317B7A">
              <w:rPr>
                <w:rFonts w:eastAsiaTheme="minorEastAsia"/>
                <w:b/>
              </w:rPr>
              <w:t xml:space="preserve"> bp</w:t>
            </w:r>
          </w:p>
        </w:tc>
      </w:tr>
    </w:tbl>
    <w:p w14:paraId="24770BDA" w14:textId="77777777" w:rsidR="00B63602" w:rsidRDefault="00B63602" w:rsidP="00B63602">
      <w:pPr>
        <w:spacing w:line="320" w:lineRule="atLeast"/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0700560E" w14:textId="77777777" w:rsidTr="00B63602">
        <w:trPr>
          <w:trHeight w:val="283"/>
        </w:trPr>
        <w:tc>
          <w:tcPr>
            <w:tcW w:w="9639" w:type="dxa"/>
          </w:tcPr>
          <w:p w14:paraId="71B34F91" w14:textId="2DBCEE20" w:rsidR="00B63602" w:rsidRPr="00C52774" w:rsidRDefault="00B63602" w:rsidP="00BA067E">
            <w:pPr>
              <w:pStyle w:val="FrageKursiv"/>
            </w:pPr>
            <w:r>
              <w:t>6.</w:t>
            </w:r>
            <w:r w:rsidR="004126A4">
              <w:t>2</w:t>
            </w:r>
            <w:r>
              <w:tab/>
            </w:r>
            <w:r w:rsidRPr="007D31F1">
              <w:t xml:space="preserve">Berechnen Sie die Konzentration an freien Blei-Ionen in der Lösung am Ende der ersten Titration. Gehen </w:t>
            </w:r>
            <w:r w:rsidR="00BA067E">
              <w:t>S</w:t>
            </w:r>
            <w:r w:rsidRPr="007D31F1">
              <w:t>ie davon aus, dass in dieser Berechnung nur die Ionen Pb</w:t>
            </w:r>
            <w:r w:rsidRPr="007D31F1">
              <w:rPr>
                <w:vertAlign w:val="superscript"/>
              </w:rPr>
              <w:t>2+</w:t>
            </w:r>
            <w:r w:rsidRPr="007D31F1">
              <w:t>, EDTA</w:t>
            </w:r>
            <w:r w:rsidRPr="007D31F1">
              <w:rPr>
                <w:vertAlign w:val="superscript"/>
              </w:rPr>
              <w:t>4-</w:t>
            </w:r>
            <w:r w:rsidRPr="007D31F1">
              <w:t xml:space="preserve"> und [PbEDTA</w:t>
            </w:r>
            <w:r w:rsidRPr="007D31F1">
              <w:rPr>
                <w:vertAlign w:val="superscript"/>
              </w:rPr>
              <w:t>2-</w:t>
            </w:r>
            <w:r w:rsidRPr="007D31F1">
              <w:t>] in der Lösung betrachtet werden müssen. Treffen Sie eventuell eine weitere Annahme und überprüfen Sie diese.</w:t>
            </w:r>
          </w:p>
        </w:tc>
      </w:tr>
      <w:tr w:rsidR="00B63602" w:rsidRPr="00C52774" w14:paraId="2BE8F038" w14:textId="77777777" w:rsidTr="00B63602">
        <w:trPr>
          <w:trHeight w:val="282"/>
        </w:trPr>
        <w:tc>
          <w:tcPr>
            <w:tcW w:w="9639" w:type="dxa"/>
          </w:tcPr>
          <w:p w14:paraId="3CEF27C1" w14:textId="3200AE6C" w:rsidR="00B63602" w:rsidRDefault="00913723" w:rsidP="00913723">
            <w:pPr>
              <w:pStyle w:val="LsgTabellentext"/>
              <w:rPr>
                <w:rFonts w:eastAsiaTheme="minorEastAsia"/>
              </w:rPr>
            </w:pPr>
            <m:oMath>
              <m:r>
                <w:rPr>
                  <w:rFonts w:eastAsiaTheme="minorEastAsia"/>
                </w:rPr>
                <m:t xml:space="preserve"> 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</w:rPr>
                    <m:t>β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[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2-</m:t>
                          </m:r>
                        </m:sup>
                      </m:sSup>
                    </m:e>
                  </m:d>
                  <m:r>
                    <w:rPr>
                      <w:rFonts w:eastAsiaTheme="minorEastAsia"/>
                    </w:rPr>
                    <m:t>]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4-</m:t>
                          </m:r>
                        </m:sup>
                      </m:sSup>
                    </m:e>
                  </m:d>
                </m:den>
              </m:f>
              <m:r>
                <w:rPr>
                  <w:rFonts w:eastAsiaTheme="minorEastAsia"/>
                </w:rPr>
                <m:t>=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18,04</m:t>
                  </m:r>
                </m:sup>
              </m:sSup>
            </m:oMath>
            <w:r w:rsidR="00B63602" w:rsidRPr="00E14A26">
              <w:rPr>
                <w:rFonts w:eastAsiaTheme="minorEastAsia"/>
              </w:rPr>
              <w:t xml:space="preserve"> </w:t>
            </w:r>
            <w:r w:rsidR="00B63602">
              <w:rPr>
                <w:rFonts w:eastAsiaTheme="minorEastAsia"/>
              </w:rPr>
              <w:t xml:space="preserve"> </w:t>
            </w:r>
          </w:p>
          <w:p w14:paraId="3DD4E770" w14:textId="496C5E30" w:rsidR="00B63602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Sup>
                <m:sSubSupPr>
                  <m:ctrlPr>
                    <w:rPr>
                      <w:rFonts w:eastAsiaTheme="minorEastAsia"/>
                      <w:i/>
                    </w:rPr>
                  </m:ctrlPr>
                </m:sSubSup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Pb</m:t>
                  </m:r>
                </m:sub>
                <m:sup>
                  <m:r>
                    <w:rPr>
                      <w:rFonts w:eastAsiaTheme="minorEastAsia"/>
                    </w:rPr>
                    <m:t>Ges</m:t>
                  </m:r>
                </m:sup>
              </m:sSubSup>
              <m:r>
                <w:rPr>
                  <w:rFonts w:eastAsiaTheme="minorEastAsia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0,00812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</w:rPr>
                    <m:t>∙0,025 L</m:t>
                  </m:r>
                </m:num>
                <m:den>
                  <m:r>
                    <w:rPr>
                      <w:rFonts w:eastAsiaTheme="minorEastAsia"/>
                    </w:rPr>
                    <m:t>0,1278 L</m:t>
                  </m:r>
                </m:den>
              </m:f>
              <m:r>
                <w:rPr>
                  <w:rFonts w:eastAsiaTheme="minorEastAsia"/>
                </w:rPr>
                <m:t>=1,5884∙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-3</m:t>
                  </m:r>
                </m:sup>
              </m:sSup>
              <m:r>
                <w:rPr>
                  <w:rFonts w:eastAsiaTheme="minorEastAsia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913723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551E646E" w14:textId="77777777" w:rsidR="005576CE" w:rsidRDefault="005576CE" w:rsidP="00913723">
            <w:pPr>
              <w:pStyle w:val="LsgTabellentext"/>
              <w:rPr>
                <w:rFonts w:eastAsiaTheme="minorEastAsia"/>
              </w:rPr>
            </w:pPr>
          </w:p>
          <w:p w14:paraId="2BBF82BD" w14:textId="5D6629C8" w:rsidR="00B63602" w:rsidRPr="00B74855" w:rsidRDefault="00B63602" w:rsidP="00913723">
            <w:pPr>
              <w:pStyle w:val="LsgTabellentext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Annahme: </w:t>
            </w: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</w:rPr>
                <m:t>≪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</w:rPr>
                <m:t xml:space="preserve"> ⇒</m:t>
              </m:r>
            </m:oMath>
            <w:r w:rsidR="00913723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6D075856" w14:textId="335DCF66" w:rsidR="00B63602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</w:rPr>
                <m:t>≅1,5884∙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-3</m:t>
                  </m:r>
                </m:sup>
              </m:sSup>
              <m:r>
                <w:rPr>
                  <w:rFonts w:eastAsiaTheme="minorEastAsia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  <m:r>
                <w:rPr>
                  <w:rFonts w:eastAsiaTheme="minorEastAsia"/>
                </w:rPr>
                <m:t xml:space="preserve"> </m:t>
              </m:r>
            </m:oMath>
            <w:r w:rsidR="00B63602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4DD4C69D" w14:textId="276155B6" w:rsidR="00B63602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EDT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A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4-</m:t>
                      </m:r>
                    </m:sup>
                  </m:sSup>
                </m:e>
              </m:d>
            </m:oMath>
            <w:r w:rsidR="00B63602">
              <w:rPr>
                <w:rFonts w:eastAsiaTheme="minorEastAsia"/>
              </w:rPr>
              <w:t xml:space="preserve">   ⇒ 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</w:rPr>
                    <m:t>β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1,5884∙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P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2+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eastAsiaTheme="minorEastAsia"/>
                </w:rPr>
                <m:t>=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18,04</m:t>
                  </m:r>
                </m:sup>
              </m:sSup>
            </m:oMath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76D45A1C" w14:textId="1E779518" w:rsidR="00B63602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</w:rPr>
                <m:t>=</m:t>
              </m:r>
              <m:rad>
                <m:radPr>
                  <m:degHide m:val="1"/>
                  <m:ctrlPr>
                    <w:rPr>
                      <w:rFonts w:eastAsiaTheme="minorEastAsia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1,5884∙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-3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18,04</m:t>
                          </m:r>
                        </m:sup>
                      </m:sSup>
                    </m:den>
                  </m:f>
                </m:e>
              </m:rad>
              <m:r>
                <w:rPr>
                  <w:rFonts w:eastAsiaTheme="minorEastAsia"/>
                </w:rPr>
                <m:t>=3,806∙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-11</m:t>
                  </m:r>
                </m:sup>
              </m:sSup>
              <m:r>
                <w:rPr>
                  <w:rFonts w:eastAsiaTheme="minorEastAsia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B63602">
              <w:rPr>
                <w:rFonts w:eastAsiaTheme="minorEastAsia"/>
              </w:rPr>
              <w:t xml:space="preserve"> ⇒ Annahme korrekt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45FD9278" w14:textId="77777777" w:rsidR="00B63602" w:rsidRPr="00C52774" w:rsidRDefault="00B63602" w:rsidP="00913723">
            <w:pPr>
              <w:pStyle w:val="FrageKursiv"/>
              <w:ind w:left="0" w:firstLine="0"/>
            </w:pPr>
          </w:p>
        </w:tc>
      </w:tr>
    </w:tbl>
    <w:p w14:paraId="22545A07" w14:textId="77777777" w:rsidR="00B63602" w:rsidRDefault="00B63602" w:rsidP="00B63602">
      <w:pPr>
        <w:spacing w:line="320" w:lineRule="atLeast"/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65EE2CAF" w14:textId="77777777" w:rsidTr="00B63602">
        <w:trPr>
          <w:trHeight w:val="283"/>
        </w:trPr>
        <w:tc>
          <w:tcPr>
            <w:tcW w:w="9639" w:type="dxa"/>
          </w:tcPr>
          <w:p w14:paraId="6DF4DDCE" w14:textId="62E78870" w:rsidR="00B63602" w:rsidRPr="00C52774" w:rsidRDefault="007B6B3B" w:rsidP="007B6B3B">
            <w:pPr>
              <w:pStyle w:val="FrageKursiv"/>
              <w:jc w:val="left"/>
            </w:pPr>
            <w:r>
              <w:t>6.3</w:t>
            </w:r>
            <w:r>
              <w:tab/>
            </w:r>
            <w:r w:rsidRPr="007D31F1">
              <w:t xml:space="preserve">Zeigen Sie durch Berechnung, dass dies in beiden Fällen nicht stattfindet. </w:t>
            </w:r>
            <w:r>
              <w:br/>
            </w:r>
            <w:r w:rsidRPr="007D31F1">
              <w:t>Gehen Sie für [Pb</w:t>
            </w:r>
            <w:r w:rsidRPr="007D31F1">
              <w:rPr>
                <w:vertAlign w:val="superscript"/>
              </w:rPr>
              <w:t>2+</w:t>
            </w:r>
            <w:r w:rsidRPr="007D31F1">
              <w:t xml:space="preserve">] vom Wert </w:t>
            </w:r>
            <w:r>
              <w:t>aus Aufgabe</w:t>
            </w:r>
            <w:r w:rsidRPr="007D31F1">
              <w:t xml:space="preserve"> </w:t>
            </w:r>
            <w:r w:rsidRPr="00434CE2">
              <w:t>6.2</w:t>
            </w:r>
            <w:r w:rsidRPr="007D31F1">
              <w:t xml:space="preserve"> aus. Sollten Sie dort keinen Wert erhalten haben, rechnen sie mit [Pb</w:t>
            </w:r>
            <w:r w:rsidRPr="007D31F1">
              <w:rPr>
                <w:vertAlign w:val="superscript"/>
              </w:rPr>
              <w:t>2+</w:t>
            </w:r>
            <w:r w:rsidRPr="007D31F1">
              <w:t>] = 3,0·10</w:t>
            </w:r>
            <w:r w:rsidRPr="007D31F1">
              <w:rPr>
                <w:vertAlign w:val="superscript"/>
              </w:rPr>
              <w:t>-11</w:t>
            </w:r>
            <w:r w:rsidRPr="007D31F1">
              <w:t xml:space="preserve"> mol/L. </w:t>
            </w:r>
            <w:r>
              <w:br/>
            </w:r>
            <w:r w:rsidRPr="007D31F1">
              <w:t>Gehen Sie für [Ca</w:t>
            </w:r>
            <w:r w:rsidRPr="007D31F1">
              <w:rPr>
                <w:vertAlign w:val="superscript"/>
              </w:rPr>
              <w:t>2+</w:t>
            </w:r>
            <w:r w:rsidRPr="007D31F1">
              <w:t>] vom Wert zu Beginn der 2. Titration aus.</w:t>
            </w:r>
          </w:p>
        </w:tc>
      </w:tr>
      <w:tr w:rsidR="00B63602" w:rsidRPr="00C52774" w14:paraId="54476E6A" w14:textId="77777777" w:rsidTr="00B63602">
        <w:trPr>
          <w:trHeight w:val="282"/>
        </w:trPr>
        <w:tc>
          <w:tcPr>
            <w:tcW w:w="9639" w:type="dxa"/>
          </w:tcPr>
          <w:p w14:paraId="486018BA" w14:textId="6C9F78BB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L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O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4,2∙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-15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-2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=4,2∙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-11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mol/L</m:t>
              </m:r>
            </m:oMath>
            <w:r w:rsidR="00913723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29A1783B" w14:textId="6D92E9EA" w:rsidR="00913723" w:rsidRPr="00D86AEA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&gt;3,806∙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-11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⇒</m:t>
              </m:r>
            </m:oMath>
            <w:r w:rsidR="00913723" w:rsidRPr="00E14A26">
              <w:rPr>
                <w:rFonts w:eastAsiaTheme="minorEastAsia"/>
              </w:rPr>
              <w:t xml:space="preserve">  es bildet sich kein Niederschlag</w:t>
            </w:r>
            <w:r w:rsidR="00D86AEA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328E2F0D" w14:textId="382496BE" w:rsidR="00913723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C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L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O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3,9∙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-6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</w:rPr>
                                <m:t>-2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=3,9∙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mol/L</m:t>
              </m:r>
            </m:oMath>
            <w:r w:rsidR="00913723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13AFC15E" w14:textId="6EB7BDAE" w:rsidR="00913723" w:rsidRDefault="00913723" w:rsidP="00913723">
            <w:pPr>
              <w:pStyle w:val="LsgTabellentext"/>
              <w:rPr>
                <w:rFonts w:eastAsiaTheme="minorEastAsia"/>
              </w:rPr>
            </w:pPr>
            <m:oMath>
              <m:r>
                <m:rPr>
                  <m:sty m:val="p"/>
                </m:rPr>
                <w:rPr>
                  <w:rFonts w:eastAsiaTheme="minorEastAsia"/>
                </w:rPr>
                <m:t>[</m:t>
              </m:r>
              <m:r>
                <w:rPr>
                  <w:rFonts w:eastAsiaTheme="minorEastAsia"/>
                </w:rPr>
                <m:t>C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2+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>]=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0,00536</m:t>
                  </m:r>
                  <m:f>
                    <m:fPr>
                      <m:ctrlPr>
                        <w:rPr>
                          <w:rFonts w:eastAsiaTheme="minorEastAsia"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m:rPr>
                      <m:sty m:val="p"/>
                    </m:rPr>
                    <w:rPr>
                      <w:rFonts w:eastAsiaTheme="minorEastAsia"/>
                    </w:rPr>
                    <m:t xml:space="preserve">∙0,025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d>
                    <m:dPr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0,1278+0,0223</m:t>
                      </m:r>
                    </m:e>
                  </m:d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=8,93∙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mol/L </m:t>
              </m:r>
            </m:oMath>
            <w:r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5899FD1A" w14:textId="50CD83C0" w:rsidR="00913723" w:rsidRDefault="00913723" w:rsidP="00913723">
            <w:pPr>
              <w:pStyle w:val="LsgTabellentext"/>
              <w:rPr>
                <w:rFonts w:eastAsiaTheme="minorEastAsia"/>
              </w:rPr>
            </w:pPr>
            <w:r w:rsidRPr="00E14A26">
              <w:rPr>
                <w:rFonts w:eastAsiaTheme="minorEastAsia"/>
              </w:rPr>
              <w:t xml:space="preserve"> </w:t>
            </w: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C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&gt;8,93∙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⇒</m:t>
              </m:r>
            </m:oMath>
            <w:r w:rsidRPr="00E14A26">
              <w:rPr>
                <w:rFonts w:eastAsiaTheme="minorEastAsia"/>
              </w:rPr>
              <w:t xml:space="preserve"> es bildet sich kein Niederschlag</w:t>
            </w:r>
            <w:r w:rsidR="00D86AEA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6B824798" w14:textId="77777777" w:rsidR="00B63602" w:rsidRDefault="00B63602" w:rsidP="00B63602">
            <w:pPr>
              <w:pStyle w:val="FrageKursiv"/>
              <w:ind w:left="0" w:firstLine="0"/>
            </w:pPr>
          </w:p>
          <w:p w14:paraId="00017DE5" w14:textId="77777777" w:rsidR="00B63602" w:rsidRPr="00C52774" w:rsidRDefault="00B63602" w:rsidP="00B63602">
            <w:pPr>
              <w:pStyle w:val="FrageKursiv"/>
              <w:ind w:left="0" w:firstLine="0"/>
            </w:pPr>
          </w:p>
        </w:tc>
      </w:tr>
    </w:tbl>
    <w:p w14:paraId="5363C980" w14:textId="77777777" w:rsidR="00B63602" w:rsidRDefault="00B63602" w:rsidP="00B63602">
      <w:pPr>
        <w:spacing w:line="320" w:lineRule="atLeast"/>
      </w:pPr>
    </w:p>
    <w:p w14:paraId="363617E8" w14:textId="77777777" w:rsidR="00B63602" w:rsidRDefault="00B63602" w:rsidP="00B63602">
      <w:pPr>
        <w:spacing w:line="320" w:lineRule="atLeast"/>
      </w:pPr>
    </w:p>
    <w:p w14:paraId="543FE20B" w14:textId="4381B305" w:rsidR="00B63602" w:rsidRDefault="00B63602" w:rsidP="00B63602">
      <w:pPr>
        <w:spacing w:line="320" w:lineRule="atLeast"/>
      </w:pPr>
    </w:p>
    <w:p w14:paraId="61BD9B69" w14:textId="77777777" w:rsidR="005576CE" w:rsidRDefault="005576CE" w:rsidP="00B63602">
      <w:pPr>
        <w:spacing w:line="320" w:lineRule="atLeast"/>
      </w:pPr>
    </w:p>
    <w:p w14:paraId="41FFE7C2" w14:textId="77777777" w:rsidR="005576CE" w:rsidRDefault="005576CE" w:rsidP="00B63602">
      <w:pPr>
        <w:spacing w:line="320" w:lineRule="atLeast"/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C52774" w14:paraId="0364A2E5" w14:textId="77777777" w:rsidTr="00B63602">
        <w:trPr>
          <w:trHeight w:val="283"/>
        </w:trPr>
        <w:tc>
          <w:tcPr>
            <w:tcW w:w="9639" w:type="dxa"/>
          </w:tcPr>
          <w:p w14:paraId="31CF93C4" w14:textId="6CA0388D" w:rsidR="00B63602" w:rsidRPr="00C52774" w:rsidRDefault="00B63602" w:rsidP="004126A4">
            <w:pPr>
              <w:pStyle w:val="FrageKursiv"/>
            </w:pPr>
            <w:r>
              <w:lastRenderedPageBreak/>
              <w:t>6.</w:t>
            </w:r>
            <w:r w:rsidR="004126A4">
              <w:t>4</w:t>
            </w:r>
            <w:r>
              <w:tab/>
            </w:r>
            <w:r w:rsidRPr="00713EB5">
              <w:t>Berechnen Sie die Konzentrationen aller EDTA-Spezies bei pH = 6,00, ohne eine vereinfachende Vernachlässigung anzunehmen. Die Autoprotolyse des Wassers muss nicht beachtet werden, die Aktivitätsk</w:t>
            </w:r>
            <w:r>
              <w:t xml:space="preserve">oeffizienten aller Ionen </w:t>
            </w:r>
            <w:r w:rsidRPr="00713EB5">
              <w:t xml:space="preserve">sind </w:t>
            </w:r>
            <w:r>
              <w:t xml:space="preserve">gleich </w:t>
            </w:r>
            <w:r w:rsidRPr="00713EB5">
              <w:t>1.</w:t>
            </w:r>
            <w:r>
              <w:t xml:space="preserve"> </w:t>
            </w:r>
          </w:p>
        </w:tc>
      </w:tr>
      <w:tr w:rsidR="00B63602" w:rsidRPr="00C52774" w14:paraId="7F8C89C0" w14:textId="77777777" w:rsidTr="00B63602">
        <w:trPr>
          <w:trHeight w:val="282"/>
        </w:trPr>
        <w:tc>
          <w:tcPr>
            <w:tcW w:w="9639" w:type="dxa"/>
          </w:tcPr>
          <w:p w14:paraId="154C28EC" w14:textId="5507B9B9" w:rsidR="00913723" w:rsidRPr="00E14A26" w:rsidRDefault="00913723" w:rsidP="005576CE">
            <w:pPr>
              <w:pStyle w:val="LsgTabellentext5Tab"/>
            </w:pPr>
            <w:r w:rsidRPr="000A76B5">
              <w:rPr>
                <w:i/>
              </w:rPr>
              <w:t>c</w:t>
            </w:r>
            <w:r w:rsidRPr="000A76B5">
              <w:rPr>
                <w:i/>
                <w:vertAlign w:val="subscript"/>
              </w:rPr>
              <w:t>Ges</w:t>
            </w:r>
            <w:r w:rsidRPr="00E14A26">
              <w:t xml:space="preserve"> = 0,0100 mol/L</w:t>
            </w:r>
            <w:r>
              <w:t xml:space="preserve">;            </w:t>
            </w:r>
            <w:r w:rsidRPr="000A76B5">
              <w:rPr>
                <w:i/>
              </w:rPr>
              <w:t>pH</w:t>
            </w:r>
            <w:r>
              <w:t xml:space="preserve"> </w:t>
            </w:r>
            <w:r w:rsidRPr="00E14A26">
              <w:t>=6,00</w:t>
            </w:r>
            <w:r w:rsidRPr="00E14A26">
              <w:tab/>
            </w:r>
            <w:r>
              <w:t xml:space="preserve">    </w:t>
            </w:r>
            <w:r w:rsidRPr="00E14A26">
              <w:t xml:space="preserve">⇒    </w:t>
            </w:r>
            <w:r w:rsidRPr="000A76B5">
              <w:rPr>
                <w:i/>
              </w:rPr>
              <w:t>[H</w:t>
            </w:r>
            <w:r w:rsidRPr="000A76B5">
              <w:rPr>
                <w:i/>
                <w:vertAlign w:val="superscript"/>
              </w:rPr>
              <w:t>+</w:t>
            </w:r>
            <w:r w:rsidRPr="000A76B5">
              <w:rPr>
                <w:i/>
              </w:rPr>
              <w:t>]</w:t>
            </w:r>
            <w:r w:rsidRPr="00E14A26">
              <w:t xml:space="preserve"> </w:t>
            </w:r>
            <w:r>
              <w:t xml:space="preserve"> </w:t>
            </w:r>
            <w:r w:rsidRPr="00E14A26">
              <w:t>= 10</w:t>
            </w:r>
            <w:r w:rsidRPr="00E14A26">
              <w:rPr>
                <w:vertAlign w:val="superscript"/>
              </w:rPr>
              <w:t>-6</w:t>
            </w:r>
            <w:r w:rsidRPr="00E14A26">
              <w:t xml:space="preserve"> mol/L</w:t>
            </w:r>
          </w:p>
          <w:p w14:paraId="797BADD6" w14:textId="77777777" w:rsidR="005576CE" w:rsidRDefault="005576CE" w:rsidP="00913723">
            <w:pPr>
              <w:pStyle w:val="LsgTabellentext"/>
            </w:pPr>
          </w:p>
          <w:p w14:paraId="25CA941E" w14:textId="4FF1A186" w:rsidR="00913723" w:rsidRPr="00E14A26" w:rsidRDefault="00913723" w:rsidP="00913723">
            <w:pPr>
              <w:pStyle w:val="LsgTabellentext"/>
            </w:pPr>
            <w:r w:rsidRPr="00E14A26">
              <w:t>Vereinfachte Variablenbezeichnungen:</w:t>
            </w:r>
          </w:p>
          <w:p w14:paraId="67A10715" w14:textId="20F84BA1" w:rsidR="00913723" w:rsidRPr="000A76B5" w:rsidRDefault="00913723" w:rsidP="00913723">
            <w:pPr>
              <w:pStyle w:val="LsgTabellentext"/>
              <w:rPr>
                <w:i/>
              </w:rPr>
            </w:pPr>
            <w:r w:rsidRPr="000A76B5">
              <w:rPr>
                <w:i/>
              </w:rPr>
              <w:t>[H</w:t>
            </w:r>
            <w:r w:rsidRPr="000A76B5">
              <w:rPr>
                <w:i/>
                <w:vertAlign w:val="subscript"/>
              </w:rPr>
              <w:t>4</w:t>
            </w:r>
            <w:r w:rsidRPr="000A76B5">
              <w:rPr>
                <w:i/>
              </w:rPr>
              <w:t>EDTA] = e</w:t>
            </w:r>
            <w:r w:rsidRPr="000A76B5">
              <w:rPr>
                <w:i/>
                <w:vertAlign w:val="subscript"/>
              </w:rPr>
              <w:t>0</w:t>
            </w:r>
            <w:r>
              <w:rPr>
                <w:i/>
              </w:rPr>
              <w:t>;</w:t>
            </w:r>
            <w:r w:rsidR="00D86AEA">
              <w:rPr>
                <w:i/>
              </w:rPr>
              <w:t xml:space="preserve"> </w:t>
            </w:r>
            <w:r w:rsidRPr="000A76B5">
              <w:rPr>
                <w:i/>
              </w:rPr>
              <w:t xml:space="preserve"> [H</w:t>
            </w:r>
            <w:r w:rsidRPr="000A76B5">
              <w:rPr>
                <w:i/>
                <w:vertAlign w:val="subscript"/>
              </w:rPr>
              <w:t>3</w:t>
            </w:r>
            <w:r w:rsidRPr="000A76B5">
              <w:rPr>
                <w:i/>
              </w:rPr>
              <w:t>EDTA</w:t>
            </w:r>
            <w:r w:rsidRPr="000A76B5">
              <w:rPr>
                <w:i/>
                <w:vertAlign w:val="superscript"/>
              </w:rPr>
              <w:t>-</w:t>
            </w:r>
            <w:r w:rsidRPr="000A76B5">
              <w:rPr>
                <w:i/>
              </w:rPr>
              <w:t>] = e</w:t>
            </w:r>
            <w:r w:rsidRPr="000A76B5">
              <w:rPr>
                <w:i/>
                <w:vertAlign w:val="subscript"/>
              </w:rPr>
              <w:t>1</w:t>
            </w:r>
            <w:r>
              <w:rPr>
                <w:i/>
              </w:rPr>
              <w:t>;</w:t>
            </w:r>
            <w:r w:rsidR="00D86AEA">
              <w:rPr>
                <w:i/>
              </w:rPr>
              <w:t xml:space="preserve">  </w:t>
            </w:r>
            <w:r w:rsidRPr="000A76B5">
              <w:rPr>
                <w:i/>
              </w:rPr>
              <w:t>[H</w:t>
            </w:r>
            <w:r w:rsidRPr="000A76B5">
              <w:rPr>
                <w:i/>
                <w:vertAlign w:val="subscript"/>
              </w:rPr>
              <w:t>2</w:t>
            </w:r>
            <w:r w:rsidRPr="000A76B5">
              <w:rPr>
                <w:i/>
              </w:rPr>
              <w:t>EDTA</w:t>
            </w:r>
            <w:r w:rsidRPr="000A76B5">
              <w:rPr>
                <w:i/>
                <w:vertAlign w:val="superscript"/>
              </w:rPr>
              <w:t>2-</w:t>
            </w:r>
            <w:r w:rsidRPr="000A76B5">
              <w:rPr>
                <w:i/>
              </w:rPr>
              <w:t>] = e</w:t>
            </w:r>
            <w:r w:rsidRPr="000A76B5">
              <w:rPr>
                <w:i/>
                <w:vertAlign w:val="subscript"/>
              </w:rPr>
              <w:t>2</w:t>
            </w:r>
            <w:r>
              <w:rPr>
                <w:i/>
              </w:rPr>
              <w:t>;</w:t>
            </w:r>
            <w:r w:rsidR="00D86AEA">
              <w:rPr>
                <w:i/>
              </w:rPr>
              <w:t xml:space="preserve">  </w:t>
            </w:r>
            <w:r w:rsidRPr="000A76B5">
              <w:rPr>
                <w:i/>
              </w:rPr>
              <w:t>[HEDTA</w:t>
            </w:r>
            <w:r w:rsidRPr="000A76B5">
              <w:rPr>
                <w:i/>
                <w:vertAlign w:val="superscript"/>
              </w:rPr>
              <w:t>3-</w:t>
            </w:r>
            <w:r w:rsidRPr="000A76B5">
              <w:rPr>
                <w:i/>
              </w:rPr>
              <w:t>] = e</w:t>
            </w:r>
            <w:r w:rsidRPr="000A76B5">
              <w:rPr>
                <w:i/>
                <w:vertAlign w:val="subscript"/>
              </w:rPr>
              <w:t>3</w:t>
            </w:r>
            <w:r>
              <w:rPr>
                <w:i/>
              </w:rPr>
              <w:t>;</w:t>
            </w:r>
            <w:r w:rsidRPr="000A76B5">
              <w:rPr>
                <w:i/>
              </w:rPr>
              <w:t xml:space="preserve"> </w:t>
            </w:r>
            <w:r w:rsidR="00D86AEA">
              <w:rPr>
                <w:i/>
              </w:rPr>
              <w:t xml:space="preserve">   </w:t>
            </w:r>
            <w:r w:rsidRPr="000A76B5">
              <w:rPr>
                <w:i/>
              </w:rPr>
              <w:t>[EDTA</w:t>
            </w:r>
            <w:r w:rsidRPr="000A76B5">
              <w:rPr>
                <w:i/>
                <w:vertAlign w:val="superscript"/>
              </w:rPr>
              <w:t>4-</w:t>
            </w:r>
            <w:r w:rsidRPr="000A76B5">
              <w:rPr>
                <w:i/>
              </w:rPr>
              <w:t>] = e</w:t>
            </w:r>
            <w:r w:rsidRPr="000A76B5">
              <w:rPr>
                <w:i/>
                <w:vertAlign w:val="subscript"/>
              </w:rPr>
              <w:t>4</w:t>
            </w:r>
          </w:p>
          <w:p w14:paraId="279995B6" w14:textId="4CBD0455" w:rsidR="00913723" w:rsidRPr="00E14A26" w:rsidRDefault="00913723" w:rsidP="00D86AEA">
            <w:pPr>
              <w:pStyle w:val="LsgTabellentext5Tab"/>
              <w:spacing w:before="240"/>
            </w:pPr>
            <w:r w:rsidRPr="00E14A26">
              <w:t>Gleichungen:</w:t>
            </w:r>
            <w:r>
              <w:tab/>
            </w:r>
            <w:r w:rsidRPr="00E14A26">
              <w:t xml:space="preserve">(1) </w:t>
            </w:r>
            <w:r w:rsidRPr="000A76B5">
              <w:rPr>
                <w:i/>
              </w:rPr>
              <w:t>e</w:t>
            </w:r>
            <w:r w:rsidRPr="000A76B5">
              <w:rPr>
                <w:i/>
                <w:vertAlign w:val="subscript"/>
              </w:rPr>
              <w:t>0</w:t>
            </w:r>
            <w:r w:rsidRPr="00E14A26">
              <w:t xml:space="preserve"> + </w:t>
            </w:r>
            <w:r w:rsidRPr="000A76B5">
              <w:rPr>
                <w:i/>
              </w:rPr>
              <w:t>e</w:t>
            </w:r>
            <w:r w:rsidRPr="000A76B5">
              <w:rPr>
                <w:i/>
                <w:vertAlign w:val="subscript"/>
              </w:rPr>
              <w:t>1</w:t>
            </w:r>
            <w:r w:rsidRPr="00E14A26">
              <w:t xml:space="preserve"> + </w:t>
            </w:r>
            <w:r w:rsidRPr="000A76B5">
              <w:rPr>
                <w:i/>
              </w:rPr>
              <w:t>e</w:t>
            </w:r>
            <w:r w:rsidRPr="000A76B5">
              <w:rPr>
                <w:i/>
                <w:vertAlign w:val="subscript"/>
              </w:rPr>
              <w:t>2</w:t>
            </w:r>
            <w:r w:rsidRPr="00E14A26">
              <w:t xml:space="preserve"> + </w:t>
            </w:r>
            <w:r w:rsidRPr="000A76B5">
              <w:rPr>
                <w:i/>
              </w:rPr>
              <w:t>e</w:t>
            </w:r>
            <w:r w:rsidRPr="000A76B5">
              <w:rPr>
                <w:i/>
                <w:vertAlign w:val="subscript"/>
              </w:rPr>
              <w:t>3</w:t>
            </w:r>
            <w:r w:rsidRPr="00E14A26">
              <w:t xml:space="preserve"> + </w:t>
            </w:r>
            <w:r w:rsidRPr="000A76B5">
              <w:rPr>
                <w:i/>
              </w:rPr>
              <w:t>e</w:t>
            </w:r>
            <w:r w:rsidRPr="000A76B5">
              <w:rPr>
                <w:i/>
                <w:vertAlign w:val="subscript"/>
              </w:rPr>
              <w:t>4</w:t>
            </w:r>
            <w:r>
              <w:t xml:space="preserve"> = 0,01 </w:t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>1 bp</w:t>
            </w:r>
          </w:p>
          <w:p w14:paraId="4A111BDE" w14:textId="7CDB7482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(2)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1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  <m:ctrlPr>
                    <w:rPr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0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>1 bp</w:t>
            </w:r>
          </w:p>
          <w:p w14:paraId="0D66E8B2" w14:textId="4E2C74B5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(3)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2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>1 bp</w:t>
            </w:r>
          </w:p>
          <w:p w14:paraId="3FF9AE5C" w14:textId="1A86138E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(4)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3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3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2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>1 bp</w:t>
            </w:r>
          </w:p>
          <w:p w14:paraId="68A2D404" w14:textId="24A8F339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(5)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4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4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3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>1 bp</w:t>
            </w:r>
          </w:p>
          <w:p w14:paraId="49AC7A10" w14:textId="214EC2EC" w:rsidR="00913723" w:rsidRPr="00E14A26" w:rsidRDefault="00913723" w:rsidP="00913723">
            <w:pPr>
              <w:pStyle w:val="LsgTabellentext"/>
              <w:rPr>
                <w:rFonts w:eastAsiaTheme="minorEastAsia"/>
              </w:rPr>
            </w:pPr>
            <w:r w:rsidRPr="00E14A26">
              <w:rPr>
                <w:rFonts w:eastAsiaTheme="minorEastAsia"/>
              </w:rPr>
              <w:t>Berechnungen:</w:t>
            </w:r>
          </w:p>
          <w:p w14:paraId="78D3A521" w14:textId="008793DF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6A72E3B6" w14:textId="0489E45A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3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5496BFB7" w14:textId="390A00E0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3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3645C053" w14:textId="4FD06359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0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4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2CEFF8C2" w14:textId="35C7E78A" w:rsidR="00913723" w:rsidRPr="00E14A26" w:rsidRDefault="00913723" w:rsidP="00913723">
            <w:pPr>
              <w:pStyle w:val="LsgTabellentext"/>
              <w:rPr>
                <w:rFonts w:eastAsiaTheme="minorEastAsia"/>
              </w:rPr>
            </w:pPr>
            <w:r w:rsidRPr="00E14A26">
              <w:rPr>
                <w:rFonts w:eastAsiaTheme="minorEastAsia"/>
              </w:rPr>
              <w:t xml:space="preserve">0,01 = </w:t>
            </w:r>
            <w:r w:rsidRPr="0000763B">
              <w:rPr>
                <w:rFonts w:eastAsiaTheme="minorEastAsia"/>
                <w:i/>
              </w:rPr>
              <w:t>e</w:t>
            </w:r>
            <w:r w:rsidRPr="0000763B">
              <w:rPr>
                <w:rFonts w:eastAsiaTheme="minorEastAsia"/>
                <w:i/>
                <w:vertAlign w:val="subscript"/>
              </w:rPr>
              <w:t>4</w:t>
            </w:r>
            <w:r w:rsidRPr="00E14A26">
              <w:rPr>
                <w:rFonts w:eastAsiaTheme="minorEastAsia"/>
              </w:rPr>
              <w:t xml:space="preserve"> + </w:t>
            </w:r>
            <w:r w:rsidRPr="0000763B">
              <w:rPr>
                <w:rFonts w:eastAsiaTheme="minorEastAsia"/>
                <w:i/>
              </w:rPr>
              <w:t>e</w:t>
            </w:r>
            <w:r w:rsidRPr="0000763B">
              <w:rPr>
                <w:rFonts w:eastAsiaTheme="minorEastAsia"/>
                <w:i/>
                <w:vertAlign w:val="subscript"/>
              </w:rPr>
              <w:t>3</w:t>
            </w:r>
            <w:r w:rsidRPr="00E14A26">
              <w:rPr>
                <w:rFonts w:eastAsiaTheme="minorEastAsia"/>
              </w:rPr>
              <w:t xml:space="preserve"> + </w:t>
            </w:r>
            <w:r w:rsidRPr="0000763B">
              <w:rPr>
                <w:rFonts w:eastAsiaTheme="minorEastAsia"/>
                <w:i/>
              </w:rPr>
              <w:t>e</w:t>
            </w:r>
            <w:r w:rsidRPr="0000763B">
              <w:rPr>
                <w:rFonts w:eastAsiaTheme="minorEastAsia"/>
                <w:i/>
                <w:vertAlign w:val="subscript"/>
              </w:rPr>
              <w:t>2</w:t>
            </w:r>
            <w:r w:rsidRPr="00E14A26">
              <w:rPr>
                <w:rFonts w:eastAsiaTheme="minorEastAsia"/>
              </w:rPr>
              <w:t xml:space="preserve"> + </w:t>
            </w:r>
            <w:r w:rsidRPr="0000763B">
              <w:rPr>
                <w:rFonts w:eastAsiaTheme="minorEastAsia"/>
                <w:i/>
              </w:rPr>
              <w:t>e</w:t>
            </w:r>
            <w:r w:rsidRPr="0000763B">
              <w:rPr>
                <w:rFonts w:eastAsiaTheme="minorEastAsia"/>
                <w:i/>
                <w:vertAlign w:val="subscript"/>
              </w:rPr>
              <w:t>1</w:t>
            </w:r>
            <w:r w:rsidRPr="00E14A26">
              <w:rPr>
                <w:rFonts w:eastAsiaTheme="minorEastAsia"/>
              </w:rPr>
              <w:t xml:space="preserve"> + </w:t>
            </w:r>
            <w:r w:rsidRPr="0000763B">
              <w:rPr>
                <w:rFonts w:eastAsiaTheme="minorEastAsia"/>
                <w:i/>
              </w:rPr>
              <w:t>e</w:t>
            </w:r>
            <w:r w:rsidRPr="0000763B">
              <w:rPr>
                <w:rFonts w:eastAsiaTheme="minorEastAsia"/>
                <w:i/>
                <w:vertAlign w:val="subscript"/>
              </w:rPr>
              <w:t>0</w:t>
            </w:r>
          </w:p>
          <w:p w14:paraId="0D2704B2" w14:textId="510A6662" w:rsidR="00913723" w:rsidRPr="00E14A26" w:rsidRDefault="00913723" w:rsidP="00913723">
            <w:pPr>
              <w:pStyle w:val="LsgTabellentext"/>
              <w:rPr>
                <w:rFonts w:eastAsiaTheme="minorEastAsia"/>
              </w:rPr>
            </w:pPr>
            <m:oMath>
              <m:r>
                <w:rPr>
                  <w:rFonts w:eastAsiaTheme="minorEastAsia"/>
                </w:rPr>
                <m:t>0,01=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4</m:t>
                  </m:r>
                </m:sub>
              </m:sSub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3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4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2CEBC874" w14:textId="1706A1DC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4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0,01</m:t>
                  </m:r>
                </m:num>
                <m:den>
                  <m:r>
                    <w:rPr>
                      <w:rFonts w:eastAsiaTheme="minorEastAsia"/>
                    </w:rPr>
                    <m:t xml:space="preserve">1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</m:den>
              </m:f>
              <m:r>
                <w:rPr>
                  <w:rFonts w:eastAsiaTheme="minorEastAsia"/>
                </w:rPr>
                <m:t>=2,247∙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-7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2 bp</w:t>
            </w:r>
          </w:p>
          <w:p w14:paraId="6C75CEEC" w14:textId="583104FE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=4,088∙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-3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7E902A31" w14:textId="6B99593D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3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=5,909∙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-3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  <m:r>
                <w:rPr>
                  <w:rFonts w:eastAsiaTheme="minorEastAsia"/>
                </w:rPr>
                <m:t xml:space="preserve"> </m:t>
              </m:r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7BAFA0BE" w14:textId="7501789C" w:rsidR="00913723" w:rsidRPr="00E14A26" w:rsidRDefault="00EC47AD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=2,764∙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-6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46C9D2C1" w14:textId="547CF7D3" w:rsidR="00B63602" w:rsidRDefault="00EC47AD" w:rsidP="005576CE">
            <w:pPr>
              <w:pStyle w:val="LsgTabellentext"/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0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=2,764∙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-10</m:t>
                  </m:r>
                </m:sup>
              </m:sSup>
              <m:r>
                <w:rPr>
                  <w:rFonts w:eastAsiaTheme="minorEastAsia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</w:rPr>
                <m:t>mol/L</m:t>
              </m:r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>1 bp</w:t>
            </w:r>
          </w:p>
          <w:p w14:paraId="09B1A827" w14:textId="77777777" w:rsidR="00B63602" w:rsidRPr="00C52774" w:rsidRDefault="00B63602" w:rsidP="00B63602">
            <w:pPr>
              <w:pStyle w:val="FrageKursiv"/>
              <w:ind w:left="0" w:firstLine="0"/>
            </w:pPr>
          </w:p>
        </w:tc>
      </w:tr>
    </w:tbl>
    <w:p w14:paraId="52430A02" w14:textId="77777777" w:rsidR="00B63602" w:rsidRDefault="00B63602">
      <w:pPr>
        <w:jc w:val="left"/>
      </w:pPr>
    </w:p>
    <w:p w14:paraId="7ABF28B6" w14:textId="4715F81D" w:rsidR="006C6F15" w:rsidRDefault="007046B2" w:rsidP="006C6F15">
      <w:pPr>
        <w:pStyle w:val="ProblemKopfPunkteRechts"/>
      </w:pPr>
      <w:r>
        <w:lastRenderedPageBreak/>
        <w:t>Aufgabe</w:t>
      </w:r>
      <w:r w:rsidR="006C6F15">
        <w:t xml:space="preserve"> </w:t>
      </w:r>
      <w:r w:rsidR="00A81B1B">
        <w:t>7</w:t>
      </w:r>
      <w:r w:rsidR="006C6F15">
        <w:tab/>
      </w:r>
      <w:r w:rsidR="0098600B">
        <w:t>28,5 bp ≙ 7 rp</w:t>
      </w:r>
    </w:p>
    <w:p w14:paraId="1289C721" w14:textId="6019A2F5" w:rsidR="006C6F15" w:rsidRDefault="00A81B1B" w:rsidP="006C6F15">
      <w:pPr>
        <w:pStyle w:val="Problemberschrift"/>
      </w:pPr>
      <w:r>
        <w:t>Treibstoff und</w:t>
      </w:r>
      <w:r w:rsidR="006C6F15">
        <w:t xml:space="preserve"> Otto</w:t>
      </w:r>
      <w:r w:rsidR="004B5CA9">
        <w:t>motor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37549" w:rsidRPr="00C52774" w14:paraId="15E7C306" w14:textId="77777777" w:rsidTr="00137549">
        <w:trPr>
          <w:trHeight w:val="283"/>
        </w:trPr>
        <w:tc>
          <w:tcPr>
            <w:tcW w:w="9639" w:type="dxa"/>
          </w:tcPr>
          <w:p w14:paraId="12D1CE65" w14:textId="6C9C55E9" w:rsidR="00137549" w:rsidRPr="00C52774" w:rsidRDefault="00A81B1B" w:rsidP="00137549">
            <w:pPr>
              <w:pStyle w:val="FrageKursiv"/>
            </w:pPr>
            <w:r>
              <w:t>7.1</w:t>
            </w:r>
            <w:r>
              <w:tab/>
            </w:r>
            <w:r w:rsidR="00137549">
              <w:t>Geben Sie die Molmassen an:</w:t>
            </w:r>
          </w:p>
        </w:tc>
      </w:tr>
      <w:tr w:rsidR="00137549" w:rsidRPr="00C52774" w14:paraId="3FCFA24A" w14:textId="77777777" w:rsidTr="00B26428">
        <w:trPr>
          <w:trHeight w:val="283"/>
        </w:trPr>
        <w:tc>
          <w:tcPr>
            <w:tcW w:w="9639" w:type="dxa"/>
          </w:tcPr>
          <w:p w14:paraId="773177D8" w14:textId="46256693" w:rsidR="00137549" w:rsidRPr="00C52774" w:rsidRDefault="00137549" w:rsidP="00317B7A">
            <w:pPr>
              <w:pStyle w:val="LsgTabellentext5Tab"/>
            </w:pPr>
            <w:r>
              <w:tab/>
              <w:t xml:space="preserve">Hep: </w:t>
            </w:r>
            <m:oMath>
              <m:r>
                <m:rPr>
                  <m:sty m:val="p"/>
                </m:rPr>
                <m:t>100,23 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>
              <w:t xml:space="preserve"> </w:t>
            </w:r>
            <w:r>
              <w:tab/>
            </w:r>
            <w:r w:rsidR="00B26428">
              <w:t>Oct</w:t>
            </w:r>
            <w:r>
              <w:t xml:space="preserve">: </w:t>
            </w:r>
            <w:r w:rsidR="00FE51FF">
              <w:t xml:space="preserve"> </w:t>
            </w:r>
            <m:oMath>
              <m:r>
                <m:rPr>
                  <m:sty m:val="p"/>
                </m:rPr>
                <m:t>114,26 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FE51FF">
              <w:tab/>
            </w:r>
            <w:r w:rsidR="00FE51FF">
              <w:tab/>
            </w:r>
            <w:r w:rsidR="00317B7A">
              <w:rPr>
                <w:b/>
              </w:rPr>
              <w:t>0,5</w:t>
            </w:r>
            <w:r w:rsidR="00317B7A" w:rsidRPr="00317B7A">
              <w:rPr>
                <w:b/>
              </w:rPr>
              <w:t xml:space="preserve"> </w:t>
            </w:r>
            <w:r w:rsidR="00FE51FF" w:rsidRPr="00317B7A">
              <w:rPr>
                <w:b/>
              </w:rPr>
              <w:t>bp</w:t>
            </w:r>
          </w:p>
        </w:tc>
      </w:tr>
      <w:tr w:rsidR="00394CBC" w:rsidRPr="00C52774" w14:paraId="68700B21" w14:textId="77777777" w:rsidTr="00137549">
        <w:trPr>
          <w:trHeight w:val="283"/>
        </w:trPr>
        <w:tc>
          <w:tcPr>
            <w:tcW w:w="9639" w:type="dxa"/>
          </w:tcPr>
          <w:p w14:paraId="598F45A7" w14:textId="457C7B0C" w:rsidR="00394CBC" w:rsidRPr="00C52774" w:rsidRDefault="00A81B1B" w:rsidP="00C614FD">
            <w:pPr>
              <w:pStyle w:val="FrageKursiv"/>
            </w:pPr>
            <w:r>
              <w:t>7.</w:t>
            </w:r>
            <w:r w:rsidR="00C614FD">
              <w:t>2</w:t>
            </w:r>
            <w:r>
              <w:tab/>
            </w:r>
            <w:r w:rsidR="00394CBC">
              <w:t xml:space="preserve">Berechnen Sie die </w:t>
            </w:r>
            <w:r w:rsidR="00603CC4">
              <w:t>Standardv</w:t>
            </w:r>
            <w:r w:rsidR="00394CBC">
              <w:t>erbrennungsenthalpie Δ</w:t>
            </w:r>
            <w:r w:rsidR="00394CBC" w:rsidRPr="00394CBC">
              <w:rPr>
                <w:vertAlign w:val="subscript"/>
              </w:rPr>
              <w:t>c</w:t>
            </w:r>
            <w:r w:rsidR="00394CBC" w:rsidRPr="00394CBC">
              <w:t>H</w:t>
            </w:r>
            <w:r w:rsidR="00394CBC">
              <w:t>° von Heptan</w:t>
            </w:r>
            <w:r w:rsidR="00ED61BB">
              <w:t xml:space="preserve"> in den unten angegeben Einheiten.</w:t>
            </w:r>
          </w:p>
        </w:tc>
      </w:tr>
      <w:tr w:rsidR="00394CBC" w:rsidRPr="00C52774" w14:paraId="5084560A" w14:textId="77777777" w:rsidTr="00137549">
        <w:trPr>
          <w:trHeight w:val="282"/>
        </w:trPr>
        <w:tc>
          <w:tcPr>
            <w:tcW w:w="9639" w:type="dxa"/>
          </w:tcPr>
          <w:p w14:paraId="1254A593" w14:textId="5460A07D" w:rsidR="00394CBC" w:rsidRDefault="00394CBC" w:rsidP="00FE51FF">
            <w:pPr>
              <w:pStyle w:val="LsgTabellentext"/>
            </w:pPr>
          </w:p>
          <w:p w14:paraId="0B0BCECF" w14:textId="7EBBB722" w:rsidR="00ED61BB" w:rsidRPr="00FE51FF" w:rsidRDefault="00FE51FF" w:rsidP="00FE51FF">
            <w:pPr>
              <w:pStyle w:val="LsgTabellentext"/>
            </w:pPr>
            <w:r>
              <w:t>C</w:t>
            </w:r>
            <w:r>
              <w:rPr>
                <w:vertAlign w:val="subscript"/>
              </w:rPr>
              <w:t>7</w:t>
            </w:r>
            <w:r>
              <w:t>H</w:t>
            </w:r>
            <w:r>
              <w:rPr>
                <w:vertAlign w:val="subscript"/>
              </w:rPr>
              <w:t>16</w:t>
            </w:r>
            <w:r>
              <w:t xml:space="preserve"> + 11 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sym w:font="Symbol" w:char="F0AE"/>
            </w:r>
            <w:r>
              <w:t xml:space="preserve"> 7 CO</w:t>
            </w:r>
            <w:r>
              <w:rPr>
                <w:vertAlign w:val="subscript"/>
              </w:rPr>
              <w:t>2</w:t>
            </w:r>
            <w:r>
              <w:t>(g) + 8 H</w:t>
            </w:r>
            <w:r>
              <w:rPr>
                <w:vertAlign w:val="subscript"/>
              </w:rPr>
              <w:t>2</w:t>
            </w:r>
            <w:r>
              <w:t>O (g)</w:t>
            </w:r>
          </w:p>
          <w:p w14:paraId="0184BA9B" w14:textId="77777777" w:rsidR="00B26428" w:rsidRDefault="00B26428" w:rsidP="00FE51FF">
            <w:pPr>
              <w:pStyle w:val="LsgTabellentext"/>
            </w:pPr>
          </w:p>
          <w:p w14:paraId="5F099172" w14:textId="0EF9EF08" w:rsidR="00ED61BB" w:rsidRDefault="00EC47AD" w:rsidP="00FE51FF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H°=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H°=8⋅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-241,8</m:t>
                  </m:r>
                </m:e>
              </m:d>
              <m:r>
                <m:t>+ 7⋅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-393,5</m:t>
                  </m:r>
                </m:e>
              </m:d>
              <m:r>
                <m:t xml:space="preserve">+ 224,4= -4464,5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FE51FF">
              <w:t xml:space="preserve"> </w:t>
            </w:r>
          </w:p>
          <w:p w14:paraId="0D1DAFBD" w14:textId="77777777" w:rsidR="00ED61BB" w:rsidRDefault="00ED61BB" w:rsidP="00FE51FF">
            <w:pPr>
              <w:pStyle w:val="LsgTabellentext"/>
            </w:pPr>
          </w:p>
          <w:p w14:paraId="54520B34" w14:textId="3B316E36" w:rsidR="00137549" w:rsidRDefault="00EC47AD" w:rsidP="00FE51FF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 xml:space="preserve">H°=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 xml:space="preserve">-4464,5 </m:t>
                  </m:r>
                  <m:r>
                    <m:rPr>
                      <m:sty m:val="p"/>
                    </m:rPr>
                    <m:t>kJmo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m:t>-1</m:t>
                      </m:r>
                    </m:sup>
                  </m:sSup>
                </m:num>
                <m:den>
                  <m:r>
                    <m:t xml:space="preserve">0,10023 </m:t>
                  </m:r>
                  <m:r>
                    <m:rPr>
                      <m:sty m:val="p"/>
                    </m:rPr>
                    <m:t>kgmo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m:t>-1</m:t>
                      </m:r>
                    </m:sup>
                  </m:sSup>
                </m:den>
              </m:f>
              <m:r>
                <m:t xml:space="preserve">= -44543 </m:t>
              </m:r>
              <m:r>
                <m:rPr>
                  <m:sty m:val="p"/>
                </m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g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08186D">
              <w:t xml:space="preserve"> </w:t>
            </w:r>
          </w:p>
          <w:p w14:paraId="7DBA1E8F" w14:textId="77777777" w:rsidR="0008186D" w:rsidRDefault="0008186D" w:rsidP="0008186D">
            <w:pPr>
              <w:pStyle w:val="LsgTabellentext"/>
            </w:pPr>
          </w:p>
          <w:p w14:paraId="68334F34" w14:textId="6C8B1D77" w:rsidR="0008186D" w:rsidRDefault="00EC47AD" w:rsidP="0008186D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 xml:space="preserve">H°= -44543 </m:t>
              </m:r>
              <m:r>
                <m:rPr>
                  <m:sty m:val="p"/>
                </m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g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⋅0,680 </m:t>
              </m:r>
              <m:r>
                <m:rPr>
                  <m:sty m:val="p"/>
                </m:rPr>
                <m:t xml:space="preserve">kg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=-30289 </m:t>
              </m:r>
              <m:r>
                <m:rPr>
                  <m:sty m:val="p"/>
                </m:rPr>
                <m:t>kJ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08186D">
              <w:t xml:space="preserve">   </w:t>
            </w:r>
          </w:p>
          <w:p w14:paraId="5772C47B" w14:textId="77777777" w:rsidR="00ED61BB" w:rsidRDefault="00ED61BB" w:rsidP="00FE51FF">
            <w:pPr>
              <w:pStyle w:val="LsgTabellentext"/>
            </w:pPr>
          </w:p>
          <w:p w14:paraId="513DF2C4" w14:textId="3948DC6F" w:rsidR="00394CBC" w:rsidRDefault="00FE51FF" w:rsidP="0008186D">
            <w:pPr>
              <w:pStyle w:val="LsgTabellentext5Tab"/>
            </w:pPr>
            <m:oMath>
              <m:r>
                <m:t xml:space="preserve">-4464,5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>
              <w:tab/>
            </w:r>
            <m:oMath>
              <m:r>
                <m:t xml:space="preserve">-44543 </m:t>
              </m:r>
              <m:r>
                <m:rPr>
                  <m:sty m:val="p"/>
                </m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g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ED61BB">
              <w:rPr>
                <w:i/>
              </w:rPr>
              <w:tab/>
            </w:r>
            <m:oMath>
              <m:r>
                <m:t xml:space="preserve">-30289 </m:t>
              </m:r>
              <m:r>
                <m:rPr>
                  <m:sty m:val="p"/>
                </m:rPr>
                <m:t>kJ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08186D">
              <w:rPr>
                <w:i/>
              </w:rPr>
              <w:tab/>
            </w:r>
            <w:r w:rsidR="0008186D" w:rsidRPr="00317B7A">
              <w:rPr>
                <w:b/>
              </w:rPr>
              <w:t>3 bp</w:t>
            </w:r>
          </w:p>
          <w:p w14:paraId="50971EC5" w14:textId="77777777" w:rsidR="00394CBC" w:rsidRPr="00C52774" w:rsidRDefault="00394CBC" w:rsidP="00F970AC">
            <w:pPr>
              <w:pStyle w:val="FrageKursiv"/>
              <w:ind w:left="0" w:firstLine="0"/>
            </w:pPr>
          </w:p>
        </w:tc>
      </w:tr>
      <w:tr w:rsidR="00394CBC" w:rsidRPr="00C52774" w14:paraId="777BA6E9" w14:textId="77777777" w:rsidTr="00137549">
        <w:trPr>
          <w:trHeight w:val="283"/>
        </w:trPr>
        <w:tc>
          <w:tcPr>
            <w:tcW w:w="9639" w:type="dxa"/>
          </w:tcPr>
          <w:p w14:paraId="18D67CBA" w14:textId="5C61FCA2" w:rsidR="00394CBC" w:rsidRPr="00C52774" w:rsidRDefault="00A81B1B" w:rsidP="00C614FD">
            <w:pPr>
              <w:pStyle w:val="FrageKursiv"/>
            </w:pPr>
            <w:r>
              <w:t>7.</w:t>
            </w:r>
            <w:r w:rsidR="00C614FD">
              <w:t>3</w:t>
            </w:r>
            <w:r>
              <w:tab/>
            </w:r>
            <w:r w:rsidR="00394CBC">
              <w:t>Berechnen Sie die Standardbildungsenthalpie Δ</w:t>
            </w:r>
            <w:r w:rsidR="00394CBC">
              <w:rPr>
                <w:vertAlign w:val="subscript"/>
              </w:rPr>
              <w:t>f</w:t>
            </w:r>
            <w:r w:rsidR="00394CBC" w:rsidRPr="00394CBC">
              <w:t>H</w:t>
            </w:r>
            <w:r w:rsidR="00394CBC">
              <w:t>° von iso-O</w:t>
            </w:r>
            <w:r w:rsidR="000033F2">
              <w:t>c</w:t>
            </w:r>
            <w:r w:rsidR="00394CBC">
              <w:t>tan</w:t>
            </w:r>
            <w:r w:rsidR="00B803BA">
              <w:t xml:space="preserve"> in kJ/mol</w:t>
            </w:r>
            <w:r w:rsidR="00394CBC">
              <w:t>.</w:t>
            </w:r>
          </w:p>
        </w:tc>
      </w:tr>
      <w:tr w:rsidR="00394CBC" w:rsidRPr="00C52774" w14:paraId="1956EC0D" w14:textId="77777777" w:rsidTr="00137549">
        <w:trPr>
          <w:trHeight w:val="282"/>
        </w:trPr>
        <w:tc>
          <w:tcPr>
            <w:tcW w:w="9639" w:type="dxa"/>
          </w:tcPr>
          <w:p w14:paraId="43B2E6C4" w14:textId="77777777" w:rsidR="00647CC1" w:rsidRDefault="00647CC1" w:rsidP="00647CC1">
            <w:pPr>
              <w:pStyle w:val="LsgTabellentext"/>
            </w:pPr>
          </w:p>
          <w:p w14:paraId="414BC937" w14:textId="45B32DA8" w:rsidR="00647CC1" w:rsidRPr="00FE51FF" w:rsidRDefault="00647CC1" w:rsidP="00647CC1">
            <w:pPr>
              <w:pStyle w:val="LsgTabellentext"/>
            </w:pPr>
            <w:r>
              <w:t>C</w:t>
            </w:r>
            <w:r>
              <w:rPr>
                <w:vertAlign w:val="subscript"/>
              </w:rPr>
              <w:t>8</w:t>
            </w:r>
            <w:r>
              <w:t>H</w:t>
            </w:r>
            <w:r>
              <w:rPr>
                <w:vertAlign w:val="subscript"/>
              </w:rPr>
              <w:t>18</w:t>
            </w:r>
            <w:r>
              <w:t xml:space="preserve"> + 12,5 O</w:t>
            </w:r>
            <w:r>
              <w:rPr>
                <w:vertAlign w:val="subscript"/>
              </w:rPr>
              <w:t>2</w:t>
            </w:r>
            <w:r>
              <w:t xml:space="preserve"> </w:t>
            </w:r>
            <w:r>
              <w:sym w:font="Symbol" w:char="F0AE"/>
            </w:r>
            <w:r>
              <w:t xml:space="preserve"> 8 CO</w:t>
            </w:r>
            <w:r>
              <w:rPr>
                <w:vertAlign w:val="subscript"/>
              </w:rPr>
              <w:t>2</w:t>
            </w:r>
            <w:r>
              <w:t>(g) + 9 H</w:t>
            </w:r>
            <w:r>
              <w:rPr>
                <w:vertAlign w:val="subscript"/>
              </w:rPr>
              <w:t>2</w:t>
            </w:r>
            <w:r>
              <w:t>O (g)</w:t>
            </w:r>
          </w:p>
          <w:p w14:paraId="262A1BBE" w14:textId="77777777" w:rsidR="00647CC1" w:rsidRDefault="00647CC1" w:rsidP="00647CC1">
            <w:pPr>
              <w:pStyle w:val="LsgTabellentext"/>
            </w:pPr>
          </w:p>
          <w:p w14:paraId="3876FFFF" w14:textId="77777777" w:rsidR="00647CC1" w:rsidRDefault="00EC47AD" w:rsidP="00647CC1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 xml:space="preserve">H°= -44328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kJkg</m:t>
                  </m:r>
                  <m:ctrlPr>
                    <w:rPr>
                      <w:i/>
                    </w:rPr>
                  </m:ctrlP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⋅0,11426 </m:t>
              </m:r>
              <m:r>
                <m:rPr>
                  <m:sty m:val="p"/>
                </m:rPr>
                <m:t>kgmo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= -5064,9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647CC1">
              <w:t xml:space="preserve"> </w:t>
            </w:r>
          </w:p>
          <w:p w14:paraId="13731EEC" w14:textId="0CA28C92" w:rsidR="00647CC1" w:rsidRDefault="00EC47AD" w:rsidP="00647CC1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H°=8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 xml:space="preserve">H° 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m:t>CO</m:t>
                      </m:r>
                      <m:ctrlPr>
                        <w:rPr>
                          <w:i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m:t>+9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 xml:space="preserve">H° 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m:t>H</m:t>
                      </m:r>
                      <m:ctrlPr>
                        <w:rPr>
                          <w:i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m:rPr>
                      <m:sty m:val="p"/>
                    </m:rPr>
                    <m:t>O</m:t>
                  </m:r>
                </m:e>
              </m:d>
              <m:r>
                <m:t>-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H°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m:t>Oct</m:t>
                  </m:r>
                </m:e>
              </m:d>
            </m:oMath>
            <w:r w:rsidR="00E07B22">
              <w:t xml:space="preserve"> </w:t>
            </w:r>
          </w:p>
          <w:p w14:paraId="7E2DA720" w14:textId="77777777" w:rsidR="00E07B22" w:rsidRDefault="00E07B22" w:rsidP="00647CC1">
            <w:pPr>
              <w:pStyle w:val="LsgTabellentext"/>
            </w:pPr>
          </w:p>
          <w:p w14:paraId="4275F257" w14:textId="56DFB106" w:rsidR="00647CC1" w:rsidRDefault="00EC47AD" w:rsidP="00647CC1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H°=8⋅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-393,5</m:t>
                  </m:r>
                </m:e>
              </m:d>
              <m:r>
                <m:t>+ 9⋅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-241,8</m:t>
                  </m:r>
                </m:e>
              </m:d>
              <m:r>
                <m:t xml:space="preserve"> -(-5064,9)= -259,3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647CC1">
              <w:t xml:space="preserve"> </w:t>
            </w:r>
            <w:r w:rsidR="00E07B22">
              <w:tab/>
            </w:r>
            <w:r w:rsidR="00E07B22" w:rsidRPr="00317B7A">
              <w:rPr>
                <w:b/>
              </w:rPr>
              <w:t>1,5 bp</w:t>
            </w:r>
          </w:p>
          <w:p w14:paraId="50FD1D39" w14:textId="77777777" w:rsidR="00394CBC" w:rsidRPr="00C52774" w:rsidRDefault="00394CBC" w:rsidP="00F970AC">
            <w:pPr>
              <w:pStyle w:val="FrageKursiv"/>
              <w:ind w:left="0" w:firstLine="0"/>
            </w:pPr>
          </w:p>
        </w:tc>
      </w:tr>
      <w:tr w:rsidR="00730D1C" w:rsidRPr="00C52774" w14:paraId="128B242A" w14:textId="77777777" w:rsidTr="00730D1C">
        <w:trPr>
          <w:trHeight w:val="283"/>
        </w:trPr>
        <w:tc>
          <w:tcPr>
            <w:tcW w:w="9639" w:type="dxa"/>
          </w:tcPr>
          <w:p w14:paraId="22AE449E" w14:textId="73AD9E4F" w:rsidR="00730D1C" w:rsidRPr="00C52774" w:rsidRDefault="00A81B1B" w:rsidP="00C614FD">
            <w:pPr>
              <w:pStyle w:val="FrageKursiv"/>
            </w:pPr>
            <w:r>
              <w:t>7.</w:t>
            </w:r>
            <w:r w:rsidR="00C614FD">
              <w:t>4</w:t>
            </w:r>
            <w:r>
              <w:tab/>
            </w:r>
            <w:r w:rsidR="00730D1C">
              <w:t>Berechnen Sie die Dichte des Testgemischs in g/L.</w:t>
            </w:r>
          </w:p>
        </w:tc>
      </w:tr>
      <w:tr w:rsidR="00730D1C" w:rsidRPr="00C52774" w14:paraId="056D470B" w14:textId="77777777" w:rsidTr="00730D1C">
        <w:trPr>
          <w:trHeight w:val="282"/>
        </w:trPr>
        <w:tc>
          <w:tcPr>
            <w:tcW w:w="9639" w:type="dxa"/>
          </w:tcPr>
          <w:p w14:paraId="71E8A776" w14:textId="4BCBDBB0" w:rsidR="00730D1C" w:rsidRPr="00C52774" w:rsidRDefault="00BB4E03" w:rsidP="00083836">
            <w:pPr>
              <w:pStyle w:val="LsgTabellentext"/>
            </w:pPr>
            <m:oMath>
              <m:r>
                <m:t xml:space="preserve">0,07⋅0,68+0,93⋅0,692= 0,691 </m:t>
              </m:r>
              <m:r>
                <m:rPr>
                  <m:sty m:val="p"/>
                </m:rPr>
                <m:t>gc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m</m:t>
                  </m:r>
                </m:e>
                <m:sup>
                  <m:r>
                    <m:rPr>
                      <m:sty m:val="p"/>
                    </m:rPr>
                    <m:t>-3</m:t>
                  </m:r>
                </m:sup>
              </m:sSup>
              <m:r>
                <m:t xml:space="preserve">= 691 </m:t>
              </m:r>
              <m:r>
                <m:rPr>
                  <m:nor/>
                </m:rPr>
                <m:t>g/L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>1 bp</w:t>
            </w:r>
          </w:p>
        </w:tc>
      </w:tr>
    </w:tbl>
    <w:p w14:paraId="2D2F985E" w14:textId="77777777" w:rsidR="00394CBC" w:rsidRDefault="00394CBC" w:rsidP="004C5136"/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94CBC" w:rsidRPr="00C52774" w14:paraId="68C2C3C8" w14:textId="77777777" w:rsidTr="00B23689">
        <w:trPr>
          <w:trHeight w:val="283"/>
        </w:trPr>
        <w:tc>
          <w:tcPr>
            <w:tcW w:w="9639" w:type="dxa"/>
          </w:tcPr>
          <w:p w14:paraId="48546566" w14:textId="0691346D" w:rsidR="00394CBC" w:rsidRPr="00C52774" w:rsidRDefault="00A81B1B" w:rsidP="00C614FD">
            <w:pPr>
              <w:pStyle w:val="FrageKursiv"/>
            </w:pPr>
            <w:r>
              <w:t>7.</w:t>
            </w:r>
            <w:r w:rsidR="00C614FD">
              <w:t>5</w:t>
            </w:r>
            <w:r>
              <w:tab/>
            </w:r>
            <w:r w:rsidR="00394CBC">
              <w:t>Berechnen Sie die Standardverbrennungsenthalpie für das Testgemisch</w:t>
            </w:r>
            <w:r w:rsidR="00730D1C">
              <w:t xml:space="preserve"> in </w:t>
            </w:r>
            <w:r w:rsidR="00ED61BB">
              <w:t>kJ/mol.</w:t>
            </w:r>
          </w:p>
        </w:tc>
      </w:tr>
      <w:tr w:rsidR="00394CBC" w:rsidRPr="00C52774" w14:paraId="22F340EA" w14:textId="77777777" w:rsidTr="00B23689">
        <w:trPr>
          <w:trHeight w:val="282"/>
        </w:trPr>
        <w:tc>
          <w:tcPr>
            <w:tcW w:w="9639" w:type="dxa"/>
          </w:tcPr>
          <w:p w14:paraId="12DDC5AC" w14:textId="62508103" w:rsidR="00394CBC" w:rsidRDefault="00083836" w:rsidP="00BB4E03">
            <w:pPr>
              <w:pStyle w:val="LsgTabellentext"/>
            </w:pPr>
            <w:r>
              <w:t>Massen in 1000mL: 47,6 g Hep und 643,6 g Oct</w:t>
            </w:r>
          </w:p>
          <w:p w14:paraId="60F50E2E" w14:textId="51AF2478" w:rsidR="00394CBC" w:rsidRDefault="00BB4E03" w:rsidP="00BB4E03">
            <w:pPr>
              <w:pStyle w:val="LsgTabellentext"/>
            </w:pPr>
            <w:r>
              <w:t>Stoffmengen in 100</w:t>
            </w:r>
            <w:r w:rsidR="00083836">
              <w:t>0</w:t>
            </w:r>
            <w:r>
              <w:t xml:space="preserve">mL: 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47,6</m:t>
                  </m:r>
                </m:num>
                <m:den>
                  <m:r>
                    <m:t>100,23</m:t>
                  </m:r>
                </m:den>
              </m:f>
              <m:r>
                <m:t xml:space="preserve">=0,4749 </m:t>
              </m:r>
              <m:r>
                <m:rPr>
                  <m:sty m:val="p"/>
                </m:rPr>
                <m:t>mol</m:t>
              </m:r>
            </m:oMath>
            <w:r>
              <w:t xml:space="preserve"> Hep und 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643,66</m:t>
                  </m:r>
                </m:num>
                <m:den>
                  <m:r>
                    <m:t>114,26</m:t>
                  </m:r>
                </m:den>
              </m:f>
              <m:r>
                <m:t xml:space="preserve">=5,633 </m:t>
              </m:r>
              <m:r>
                <m:rPr>
                  <m:sty m:val="p"/>
                </m:rPr>
                <m:t>mol</m:t>
              </m:r>
            </m:oMath>
            <w:r>
              <w:t xml:space="preserve"> Oct</w:t>
            </w:r>
          </w:p>
          <w:p w14:paraId="4716E157" w14:textId="53CFA6F6" w:rsidR="00083836" w:rsidRDefault="00083836" w:rsidP="00BB4E03">
            <w:pPr>
              <w:pStyle w:val="LsgTabellentext"/>
            </w:pPr>
            <w:r>
              <w:t>Stoffmenge gesamt in 1000mL : 6,108 mol</w:t>
            </w:r>
          </w:p>
          <w:p w14:paraId="060DD2EB" w14:textId="7BF5BC4E" w:rsidR="00B26428" w:rsidRPr="003C244A" w:rsidRDefault="00BB4E03" w:rsidP="00BB4E03">
            <w:pPr>
              <w:pStyle w:val="LsgTabellentext"/>
            </w:pPr>
            <w:r>
              <w:t xml:space="preserve">Stoffmengenanteile: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r>
                <m:t>=0,07775</m:t>
              </m:r>
            </m:oMath>
            <w:r w:rsidR="003C244A">
              <w:t xml:space="preserve"> und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Oct</m:t>
                  </m:r>
                </m:sub>
              </m:sSub>
              <m:r>
                <m:t>=0,9222</m:t>
              </m:r>
            </m:oMath>
            <w:r w:rsidR="00317B7A">
              <w:tab/>
            </w:r>
            <w:r w:rsidR="00317B7A" w:rsidRPr="00317B7A">
              <w:rPr>
                <w:b/>
              </w:rPr>
              <w:t>1</w:t>
            </w:r>
            <w:r w:rsidR="00317B7A">
              <w:rPr>
                <w:b/>
              </w:rPr>
              <w:t>,5</w:t>
            </w:r>
            <w:r w:rsidR="00317B7A" w:rsidRPr="00317B7A">
              <w:rPr>
                <w:b/>
              </w:rPr>
              <w:t xml:space="preserve"> bp</w:t>
            </w:r>
          </w:p>
          <w:p w14:paraId="3A8E03A4" w14:textId="22ADD805" w:rsidR="00ED61BB" w:rsidRDefault="00EC47AD" w:rsidP="00BB4E03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Mix</m:t>
                  </m:r>
                </m:e>
              </m:d>
              <m: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r>
                <m:t>⋅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Hep</m:t>
                  </m:r>
                </m:e>
              </m:d>
              <m:r>
                <m:t xml:space="preserve">+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Oct</m:t>
                  </m:r>
                </m:sub>
              </m:sSub>
              <m:r>
                <m:t>⋅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Oct</m:t>
                  </m:r>
                </m:e>
              </m:d>
              <m:r>
                <m:t xml:space="preserve"> </m:t>
              </m:r>
            </m:oMath>
            <w:r w:rsidR="00E77D64">
              <w:t xml:space="preserve"> </w:t>
            </w:r>
            <m:oMath>
              <m:r>
                <m:rPr>
                  <m:sty m:val="p"/>
                </m:rPr>
                <w:br/>
              </m:r>
              <m:r>
                <m:t>= 0,07775⋅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-4464,5</m:t>
                  </m:r>
                </m:e>
              </m:d>
              <m:r>
                <m:t>+ 0,9222⋅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-5064,9</m:t>
                  </m:r>
                </m:e>
              </m:d>
              <m:r>
                <m:t xml:space="preserve">≈ -5018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3C244A">
              <w:t xml:space="preserve"> </w:t>
            </w:r>
            <w:r w:rsidR="00E77D64">
              <w:t xml:space="preserve"> </w:t>
            </w:r>
            <w:r w:rsidR="00E77D64">
              <w:br/>
            </w:r>
            <w:r w:rsidR="003C244A">
              <w:t xml:space="preserve"> </w:t>
            </w:r>
            <w:r w:rsidR="00E77D64">
              <w:t xml:space="preserve"> </w:t>
            </w:r>
            <w:r w:rsidR="00E77D64">
              <w:tab/>
            </w:r>
            <w:r w:rsidR="00317B7A" w:rsidRPr="00317B7A">
              <w:rPr>
                <w:b/>
              </w:rPr>
              <w:t xml:space="preserve">1,5 </w:t>
            </w:r>
            <w:r w:rsidR="00E77D64" w:rsidRPr="00317B7A">
              <w:rPr>
                <w:b/>
              </w:rPr>
              <w:t>bp</w:t>
            </w:r>
          </w:p>
          <w:p w14:paraId="26A4FFBA" w14:textId="77777777" w:rsidR="00394CBC" w:rsidRPr="00C52774" w:rsidRDefault="00394CBC" w:rsidP="00F970AC">
            <w:pPr>
              <w:pStyle w:val="FrageKursiv"/>
              <w:ind w:left="0" w:firstLine="0"/>
            </w:pPr>
          </w:p>
        </w:tc>
      </w:tr>
      <w:tr w:rsidR="009B383B" w:rsidRPr="00C52774" w14:paraId="3CC27A30" w14:textId="77777777" w:rsidTr="00B23689">
        <w:trPr>
          <w:trHeight w:val="283"/>
        </w:trPr>
        <w:tc>
          <w:tcPr>
            <w:tcW w:w="9639" w:type="dxa"/>
          </w:tcPr>
          <w:p w14:paraId="795E968C" w14:textId="388274FE" w:rsidR="009B383B" w:rsidRPr="00C52774" w:rsidRDefault="00A81B1B" w:rsidP="00C614FD">
            <w:pPr>
              <w:pStyle w:val="FrageKursiv"/>
            </w:pPr>
            <w:r>
              <w:lastRenderedPageBreak/>
              <w:t>7.</w:t>
            </w:r>
            <w:r w:rsidR="00C614FD">
              <w:t>6</w:t>
            </w:r>
            <w:r>
              <w:tab/>
            </w:r>
            <w:r w:rsidR="00603CC4">
              <w:t>Berechnen Sie Standardmischungsentropie und Standard-Mischungs-Gibbs-Energie</w:t>
            </w:r>
            <w:r w:rsidR="009B383B">
              <w:t xml:space="preserve"> für 100 mL der Testmischung</w:t>
            </w:r>
            <w:r w:rsidR="00E77D64">
              <w:t xml:space="preserve"> bei 298 K</w:t>
            </w:r>
            <w:r w:rsidR="009B383B">
              <w:t>.</w:t>
            </w:r>
          </w:p>
        </w:tc>
      </w:tr>
      <w:tr w:rsidR="009B383B" w:rsidRPr="00C52774" w14:paraId="449F384D" w14:textId="77777777" w:rsidTr="00B23689">
        <w:trPr>
          <w:trHeight w:val="282"/>
        </w:trPr>
        <w:tc>
          <w:tcPr>
            <w:tcW w:w="9639" w:type="dxa"/>
          </w:tcPr>
          <w:p w14:paraId="36FC5E8A" w14:textId="52333B33" w:rsidR="009B383B" w:rsidRDefault="00E77D64" w:rsidP="00E77D64">
            <w:pPr>
              <w:pStyle w:val="LsgTabellentext"/>
            </w:pPr>
            <w:r>
              <w:t>100 mL  sind 0,610</w:t>
            </w:r>
            <w:r w:rsidR="009F4299">
              <w:t>8</w:t>
            </w:r>
            <w:r>
              <w:t xml:space="preserve"> mol</w:t>
            </w:r>
          </w:p>
          <w:p w14:paraId="64705897" w14:textId="02450080" w:rsidR="00ED61BB" w:rsidRDefault="00EC47AD" w:rsidP="00E77D64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mix</m:t>
                  </m:r>
                </m:sub>
              </m:sSub>
              <m:r>
                <m:t>G=nRT(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func>
                <m:funcPr>
                  <m:ctrlPr>
                    <w:rPr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m:t>ln</m:t>
                  </m:r>
                </m:fName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Hep</m:t>
                      </m:r>
                    </m:sub>
                  </m:sSub>
                  <m:r>
                    <m:t>+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Oct</m:t>
                      </m:r>
                    </m:sub>
                  </m:sSub>
                  <m:func>
                    <m:funcPr>
                      <m:ctrlPr>
                        <w:rPr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x</m:t>
                          </m:r>
                        </m:e>
                        <m:sub>
                          <m:r>
                            <m:t>Oct</m:t>
                          </m:r>
                        </m:sub>
                      </m:sSub>
                      <m:r>
                        <m:t xml:space="preserve">)= -414 </m:t>
                      </m:r>
                      <m:r>
                        <m:rPr>
                          <m:nor/>
                        </m:rPr>
                        <m:t>J</m:t>
                      </m:r>
                    </m:e>
                  </m:func>
                </m:e>
              </m:func>
            </m:oMath>
            <w:r w:rsidR="008B0E7C">
              <w:tab/>
            </w:r>
            <w:r w:rsidR="008B0E7C" w:rsidRPr="00317B7A">
              <w:rPr>
                <w:b/>
              </w:rPr>
              <w:t>1,5</w:t>
            </w:r>
            <w:r w:rsidR="00317B7A" w:rsidRPr="00317B7A">
              <w:rPr>
                <w:b/>
              </w:rPr>
              <w:t xml:space="preserve"> </w:t>
            </w:r>
            <w:r w:rsidR="008B0E7C" w:rsidRPr="00317B7A">
              <w:rPr>
                <w:b/>
              </w:rPr>
              <w:t>bp</w:t>
            </w:r>
            <m:oMath>
              <m:r>
                <m:rPr>
                  <m:sty m:val="p"/>
                </m:rPr>
                <w:br/>
              </m:r>
            </m:oMath>
            <w:r w:rsidR="008B0E7C">
              <w:tab/>
            </w:r>
          </w:p>
          <w:p w14:paraId="0AC39FBD" w14:textId="2C30E952" w:rsidR="009B383B" w:rsidRDefault="00EC47AD" w:rsidP="00E77D64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mix</m:t>
                  </m:r>
                </m:sub>
              </m:sSub>
              <m:r>
                <m:t>S=-nR(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func>
                <m:funcPr>
                  <m:ctrlPr>
                    <w:rPr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m:t>ln</m:t>
                  </m:r>
                </m:fName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Hep</m:t>
                      </m:r>
                    </m:sub>
                  </m:sSub>
                  <m:r>
                    <m:t>+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Oct</m:t>
                      </m:r>
                    </m:sub>
                  </m:sSub>
                  <m:func>
                    <m:funcPr>
                      <m:ctrlPr>
                        <w:rPr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x</m:t>
                          </m:r>
                        </m:e>
                        <m:sub>
                          <m:r>
                            <m:t>Oct</m:t>
                          </m:r>
                        </m:sub>
                      </m:sSub>
                      <m:r>
                        <m:t>)=</m:t>
                      </m:r>
                    </m:e>
                  </m:func>
                </m:e>
              </m:func>
            </m:oMath>
            <w:r w:rsidR="008B0E7C">
              <w:t xml:space="preserve"> 1,39 JK</w:t>
            </w:r>
            <w:r w:rsidR="008B0E7C" w:rsidRPr="008B0E7C">
              <w:rPr>
                <w:vertAlign w:val="superscript"/>
              </w:rPr>
              <w:t>-1</w:t>
            </w:r>
            <w:r w:rsidR="008B0E7C">
              <w:rPr>
                <w:vertAlign w:val="superscript"/>
              </w:rPr>
              <w:tab/>
            </w:r>
            <w:r w:rsidR="008B0E7C" w:rsidRPr="00317B7A">
              <w:rPr>
                <w:b/>
              </w:rPr>
              <w:t>1,5</w:t>
            </w:r>
            <w:r w:rsidR="00317B7A" w:rsidRPr="00317B7A">
              <w:rPr>
                <w:b/>
              </w:rPr>
              <w:t xml:space="preserve"> </w:t>
            </w:r>
            <w:r w:rsidR="008B0E7C" w:rsidRPr="00317B7A">
              <w:rPr>
                <w:b/>
              </w:rPr>
              <w:t>bp</w:t>
            </w:r>
          </w:p>
          <w:p w14:paraId="4D54ADE0" w14:textId="77777777" w:rsidR="009B383B" w:rsidRPr="00C52774" w:rsidRDefault="009B383B" w:rsidP="00F970AC">
            <w:pPr>
              <w:pStyle w:val="FrageKursiv"/>
              <w:ind w:left="0" w:firstLine="0"/>
            </w:pPr>
          </w:p>
        </w:tc>
      </w:tr>
    </w:tbl>
    <w:p w14:paraId="531564B8" w14:textId="77777777" w:rsidR="009B383B" w:rsidRDefault="009B383B" w:rsidP="004C5136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D61BB" w:rsidRPr="00C52774" w14:paraId="4AD53C37" w14:textId="77777777" w:rsidTr="00ED61BB">
        <w:trPr>
          <w:trHeight w:val="283"/>
        </w:trPr>
        <w:tc>
          <w:tcPr>
            <w:tcW w:w="9639" w:type="dxa"/>
          </w:tcPr>
          <w:p w14:paraId="735E80B8" w14:textId="00A9B9C4" w:rsidR="00ED61BB" w:rsidRDefault="00A81B1B" w:rsidP="00ED61BB">
            <w:pPr>
              <w:pStyle w:val="FrageKursiv"/>
            </w:pPr>
            <w:r>
              <w:t>7.</w:t>
            </w:r>
            <w:r w:rsidR="00C614FD">
              <w:t>7</w:t>
            </w:r>
            <w:r>
              <w:tab/>
            </w:r>
            <w:r w:rsidR="00ED61BB">
              <w:t xml:space="preserve">In </w:t>
            </w:r>
            <w:r w:rsidR="00603CC4">
              <w:t>welchem/welchen</w:t>
            </w:r>
            <w:r w:rsidR="00ED61BB">
              <w:t xml:space="preserve"> der 4 Schritte (A-B-C-D) wird keine Arbeit verrichtet</w:t>
            </w:r>
            <w:r w:rsidR="00603CC4">
              <w:t>?</w:t>
            </w:r>
            <w:r w:rsidR="00ED61BB">
              <w:t xml:space="preserve"> </w:t>
            </w:r>
          </w:p>
          <w:p w14:paraId="54E1F775" w14:textId="77777777" w:rsidR="004535A2" w:rsidRDefault="007C5204" w:rsidP="00ED61BB">
            <w:pPr>
              <w:pStyle w:val="FrageKursiv"/>
            </w:pPr>
            <w:r>
              <w:tab/>
            </w:r>
            <w:r w:rsidR="00ED61BB">
              <w:t xml:space="preserve">Geben Sie </w:t>
            </w:r>
            <w:r w:rsidR="00603CC4">
              <w:t>den/die Buchstaben an:</w:t>
            </w:r>
          </w:p>
          <w:p w14:paraId="0902C892" w14:textId="628D8EB0" w:rsidR="00ED61BB" w:rsidRPr="00C52774" w:rsidRDefault="004535A2" w:rsidP="004535A2">
            <w:pPr>
              <w:pStyle w:val="LsgTabellentext5Tab"/>
            </w:pPr>
            <w:r>
              <w:tab/>
              <w:t>B, D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>1 bp</w:t>
            </w:r>
          </w:p>
        </w:tc>
      </w:tr>
      <w:tr w:rsidR="00ED61BB" w:rsidRPr="00C52774" w14:paraId="0650DCF5" w14:textId="77777777" w:rsidTr="00ED61BB">
        <w:trPr>
          <w:trHeight w:val="282"/>
        </w:trPr>
        <w:tc>
          <w:tcPr>
            <w:tcW w:w="9639" w:type="dxa"/>
          </w:tcPr>
          <w:p w14:paraId="139BE042" w14:textId="4ABF721D" w:rsidR="007C5204" w:rsidRDefault="00A81B1B" w:rsidP="00ED61BB">
            <w:pPr>
              <w:pStyle w:val="FrageKursiv"/>
            </w:pPr>
            <w:r>
              <w:t>7.</w:t>
            </w:r>
            <w:r w:rsidR="00C614FD">
              <w:t>8</w:t>
            </w:r>
            <w:r>
              <w:tab/>
            </w:r>
            <w:r w:rsidR="00ED61BB">
              <w:t xml:space="preserve">In einem der 4 Schritte (A-B-C-D) erfolgt die </w:t>
            </w:r>
            <w:r w:rsidR="00ED61BB" w:rsidRPr="00561ACE">
              <w:t xml:space="preserve">Verbrennung des Kraftstoffs – so schnell, dass das Volumen </w:t>
            </w:r>
            <w:r w:rsidR="00ED61BB">
              <w:t>praktisch unverändert</w:t>
            </w:r>
            <w:r w:rsidR="00ED61BB" w:rsidRPr="00561ACE">
              <w:t xml:space="preserve"> bleibt</w:t>
            </w:r>
            <w:r w:rsidR="00603CC4">
              <w:t xml:space="preserve">. </w:t>
            </w:r>
          </w:p>
          <w:p w14:paraId="44B1A5A0" w14:textId="77777777" w:rsidR="00ED61BB" w:rsidRDefault="007C5204" w:rsidP="00ED61BB">
            <w:pPr>
              <w:pStyle w:val="FrageKursiv"/>
            </w:pPr>
            <w:r>
              <w:tab/>
            </w:r>
            <w:r w:rsidR="00603CC4">
              <w:t>Geben Sie den Buchstaben an:</w:t>
            </w:r>
          </w:p>
          <w:p w14:paraId="7173E624" w14:textId="6CF537C3" w:rsidR="004535A2" w:rsidRDefault="004535A2" w:rsidP="004535A2">
            <w:pPr>
              <w:pStyle w:val="LsgTabellentext5Tab"/>
            </w:pPr>
            <w:r>
              <w:tab/>
              <w:t>B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>0,5 bp</w:t>
            </w:r>
          </w:p>
        </w:tc>
      </w:tr>
      <w:tr w:rsidR="00ED61BB" w:rsidRPr="00C52774" w14:paraId="2F9B4979" w14:textId="77777777" w:rsidTr="00ED61BB">
        <w:trPr>
          <w:trHeight w:val="282"/>
        </w:trPr>
        <w:tc>
          <w:tcPr>
            <w:tcW w:w="9639" w:type="dxa"/>
          </w:tcPr>
          <w:p w14:paraId="7B505721" w14:textId="143255B0" w:rsidR="007C5204" w:rsidRDefault="00A81B1B" w:rsidP="007C5204">
            <w:pPr>
              <w:pStyle w:val="FrageKursiv"/>
            </w:pPr>
            <w:r>
              <w:t>7.</w:t>
            </w:r>
            <w:r w:rsidR="00C614FD">
              <w:t>9</w:t>
            </w:r>
            <w:r>
              <w:tab/>
            </w:r>
            <w:r w:rsidR="00ED61BB">
              <w:t xml:space="preserve">In einem der 4 Schritte (A-B-C-D) wird die Entropie des Arbeitsgases verringert. </w:t>
            </w:r>
          </w:p>
          <w:p w14:paraId="166916C0" w14:textId="77777777" w:rsidR="00ED61BB" w:rsidRDefault="007C5204" w:rsidP="007C5204">
            <w:pPr>
              <w:pStyle w:val="FrageKursiv"/>
            </w:pPr>
            <w:r>
              <w:tab/>
            </w:r>
            <w:r w:rsidR="00ED61BB">
              <w:t>Geben Sie den Buchstaben an.</w:t>
            </w:r>
          </w:p>
          <w:p w14:paraId="1BC354DC" w14:textId="276790EE" w:rsidR="004535A2" w:rsidRPr="00C52774" w:rsidRDefault="004535A2" w:rsidP="004535A2">
            <w:pPr>
              <w:pStyle w:val="LsgTabellentext5Tab"/>
            </w:pPr>
            <w:r>
              <w:tab/>
              <w:t>D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>0,5 bp</w:t>
            </w:r>
          </w:p>
        </w:tc>
      </w:tr>
    </w:tbl>
    <w:p w14:paraId="35D25485" w14:textId="4B2FBA86" w:rsidR="00636CE5" w:rsidRDefault="00BA0DE2" w:rsidP="006D624C">
      <w:pPr>
        <w:spacing w:after="120"/>
      </w:pPr>
      <w:r>
        <w:t xml:space="preserve">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616C9" w:rsidRPr="00C52774" w14:paraId="175B9942" w14:textId="77777777" w:rsidTr="00D22645">
        <w:trPr>
          <w:trHeight w:val="283"/>
        </w:trPr>
        <w:tc>
          <w:tcPr>
            <w:tcW w:w="9639" w:type="dxa"/>
          </w:tcPr>
          <w:p w14:paraId="36E55787" w14:textId="34329A82" w:rsidR="00C616C9" w:rsidRPr="00C616C9" w:rsidRDefault="00A81B1B" w:rsidP="00C614FD">
            <w:pPr>
              <w:pStyle w:val="FrageKursiv"/>
            </w:pPr>
            <w:r>
              <w:t>7.</w:t>
            </w:r>
            <w:r w:rsidR="00C614FD">
              <w:t>10</w:t>
            </w:r>
            <w:r>
              <w:tab/>
            </w:r>
            <w:r w:rsidR="00C616C9">
              <w:t xml:space="preserve">Berechnen Sie </w:t>
            </w:r>
            <w:r w:rsidR="00603CC4">
              <w:t>V</w:t>
            </w:r>
            <w:r w:rsidR="00603CC4">
              <w:rPr>
                <w:vertAlign w:val="subscript"/>
              </w:rPr>
              <w:t xml:space="preserve">1 </w:t>
            </w:r>
            <w:r w:rsidR="00603CC4" w:rsidRPr="00603CC4">
              <w:t>und</w:t>
            </w:r>
            <w:r w:rsidR="00603CC4">
              <w:t xml:space="preserve"> </w:t>
            </w:r>
            <w:r w:rsidR="00C616C9">
              <w:t>V</w:t>
            </w:r>
            <w:r w:rsidR="00C616C9">
              <w:rPr>
                <w:vertAlign w:val="subscript"/>
              </w:rPr>
              <w:t>2</w:t>
            </w:r>
          </w:p>
        </w:tc>
      </w:tr>
      <w:tr w:rsidR="00C616C9" w:rsidRPr="00C52774" w14:paraId="4115FA9D" w14:textId="77777777" w:rsidTr="00D22645">
        <w:trPr>
          <w:trHeight w:val="282"/>
        </w:trPr>
        <w:tc>
          <w:tcPr>
            <w:tcW w:w="9639" w:type="dxa"/>
          </w:tcPr>
          <w:p w14:paraId="1A22D504" w14:textId="0CF205A0" w:rsidR="00C616C9" w:rsidRDefault="00EC47AD" w:rsidP="004535A2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2</m:t>
                  </m:r>
                </m:sub>
              </m:sSub>
              <m:r>
                <m:t xml:space="preserve">=0,15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1</m:t>
                  </m:r>
                </m:sub>
              </m:sSub>
            </m:oMath>
            <w:r w:rsidR="004535A2">
              <w:t xml:space="preserve"> und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1</m:t>
                  </m:r>
                </m:sub>
              </m:sSub>
              <m:r>
                <m:t>-0,15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1</m:t>
                  </m:r>
                </m:sub>
              </m:sSub>
              <m:r>
                <m:t>=1</m:t>
              </m:r>
              <m:r>
                <m:rPr>
                  <m:sty m:val="p"/>
                </m:rPr>
                <m:t xml:space="preserve">L </m:t>
              </m:r>
            </m:oMath>
            <w:r w:rsidR="004535A2">
              <w:t xml:space="preserve">  daher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1</m:t>
                  </m:r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1L</m:t>
                  </m:r>
                </m:num>
                <m:den>
                  <m:r>
                    <m:t>0,85</m:t>
                  </m:r>
                </m:den>
              </m:f>
            </m:oMath>
            <w:r w:rsidR="004535A2">
              <w:t xml:space="preserve"> = 1,176 L</w:t>
            </w:r>
            <w:r w:rsidR="004535A2">
              <w:tab/>
            </w:r>
            <w:r w:rsidR="004535A2" w:rsidRPr="00317B7A">
              <w:rPr>
                <w:b/>
              </w:rPr>
              <w:t>1</w:t>
            </w:r>
            <w:r w:rsidR="005B0800" w:rsidRPr="00317B7A">
              <w:rPr>
                <w:b/>
              </w:rPr>
              <w:t xml:space="preserve"> </w:t>
            </w:r>
            <w:r w:rsidR="004535A2" w:rsidRPr="00317B7A">
              <w:rPr>
                <w:b/>
              </w:rPr>
              <w:t>bp</w:t>
            </w:r>
          </w:p>
          <w:p w14:paraId="71FF7FF4" w14:textId="657C3BF3" w:rsidR="00603CC4" w:rsidRDefault="00EC47AD" w:rsidP="004535A2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2</m:t>
                  </m:r>
                </m:sub>
              </m:sSub>
              <m:r>
                <m:t xml:space="preserve">=0,1764 </m:t>
              </m:r>
              <m:r>
                <m:rPr>
                  <m:sty m:val="p"/>
                </m:rPr>
                <m:t>L</m:t>
              </m:r>
            </m:oMath>
            <w:r w:rsidR="004535A2">
              <w:t xml:space="preserve"> </w:t>
            </w:r>
            <w:r w:rsidR="004535A2">
              <w:tab/>
            </w:r>
            <w:r w:rsidR="004535A2" w:rsidRPr="00317B7A">
              <w:rPr>
                <w:b/>
              </w:rPr>
              <w:t>0,5 bp</w:t>
            </w:r>
          </w:p>
          <w:p w14:paraId="263E5A2B" w14:textId="77777777" w:rsidR="00C616C9" w:rsidRPr="00C52774" w:rsidRDefault="00C616C9" w:rsidP="009A485B">
            <w:pPr>
              <w:pStyle w:val="FrageKursiv"/>
              <w:ind w:left="0" w:firstLine="0"/>
            </w:pPr>
          </w:p>
        </w:tc>
      </w:tr>
      <w:tr w:rsidR="00BA0DE2" w:rsidRPr="00C52774" w14:paraId="08A5289D" w14:textId="77777777" w:rsidTr="00D22645">
        <w:trPr>
          <w:trHeight w:val="283"/>
        </w:trPr>
        <w:tc>
          <w:tcPr>
            <w:tcW w:w="9639" w:type="dxa"/>
          </w:tcPr>
          <w:p w14:paraId="1FF4AD32" w14:textId="31AE3161" w:rsidR="00BA0DE2" w:rsidRPr="00C52774" w:rsidRDefault="00A81B1B" w:rsidP="00C614FD">
            <w:pPr>
              <w:pStyle w:val="FrageKursiv"/>
            </w:pPr>
            <w:r>
              <w:t>7.</w:t>
            </w:r>
            <w:r w:rsidR="00C614FD">
              <w:t>11</w:t>
            </w:r>
            <w:r>
              <w:tab/>
            </w:r>
            <w:r w:rsidR="00BA0DE2">
              <w:t xml:space="preserve">Berechnen Sie </w:t>
            </w:r>
            <w:r w:rsidR="00BA0DE2" w:rsidRPr="00BA0DE2">
              <w:t>T</w:t>
            </w:r>
            <w:r w:rsidR="00BA0DE2" w:rsidRPr="00497F3B">
              <w:rPr>
                <w:vertAlign w:val="subscript"/>
              </w:rPr>
              <w:t>2</w:t>
            </w:r>
            <w:r w:rsidR="00497F3B">
              <w:t xml:space="preserve"> und </w:t>
            </w:r>
            <w:r w:rsidR="00497F3B" w:rsidRPr="00497F3B">
              <w:t>T</w:t>
            </w:r>
            <w:r w:rsidR="00497F3B">
              <w:rPr>
                <w:vertAlign w:val="subscript"/>
              </w:rPr>
              <w:t>4</w:t>
            </w:r>
          </w:p>
        </w:tc>
      </w:tr>
      <w:tr w:rsidR="00BA0DE2" w:rsidRPr="00C52774" w14:paraId="1B88B87B" w14:textId="77777777" w:rsidTr="00D22645">
        <w:trPr>
          <w:trHeight w:val="282"/>
        </w:trPr>
        <w:tc>
          <w:tcPr>
            <w:tcW w:w="9639" w:type="dxa"/>
          </w:tcPr>
          <w:p w14:paraId="4313D385" w14:textId="7F594ECD" w:rsidR="00BA0DE2" w:rsidRPr="008F1B53" w:rsidRDefault="008F1B53" w:rsidP="004535A2">
            <w:pPr>
              <w:pStyle w:val="LsgTabellentext"/>
              <w:rPr>
                <w:oMath/>
              </w:rPr>
            </w:pPr>
            <w:r>
              <w:rPr>
                <w:rFonts w:cs="Times New Roman"/>
              </w:rPr>
              <w:t xml:space="preserve"> </w:t>
            </w:r>
            <m:oMath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w:rPr>
                      <w:rFonts w:cs="Times New Roman"/>
                    </w:rPr>
                    <m:t>T</m:t>
                  </m:r>
                </m:e>
                <m:sub>
                  <m:r>
                    <w:rPr>
                      <w:rFonts w:cs="Times New Roman"/>
                    </w:rPr>
                    <m:t>1</m:t>
                  </m:r>
                </m:sub>
              </m:sSub>
              <m:r>
                <m:t xml:space="preserve">=288 </m:t>
              </m:r>
              <m:r>
                <m:rPr>
                  <m:sty m:val="p"/>
                </m:rPr>
                <m:t>K</m:t>
              </m:r>
            </m:oMath>
            <w:r>
              <w:rPr>
                <w:rFonts w:cs="Times New Roman"/>
              </w:rPr>
              <w:t xml:space="preserve">       </w:t>
            </w:r>
            <w:r w:rsidRPr="008F1B53">
              <w:rPr>
                <w:rFonts w:cs="Times New Roman"/>
                <w:i/>
              </w:rPr>
              <w:t>T</w:t>
            </w:r>
            <w:r>
              <w:rPr>
                <w:rFonts w:cs="Times New Roman"/>
                <w:vertAlign w:val="subscript"/>
              </w:rPr>
              <w:t>3</w:t>
            </w:r>
            <w:r>
              <w:rPr>
                <w:rFonts w:cs="Times New Roman"/>
              </w:rPr>
              <w:t xml:space="preserve"> = 2073 K</w:t>
            </w:r>
          </w:p>
          <w:p w14:paraId="6AA66FE7" w14:textId="142E01EB" w:rsidR="00BA0DE2" w:rsidRPr="008F1B53" w:rsidRDefault="00EC47AD" w:rsidP="004535A2">
            <w:pPr>
              <w:pStyle w:val="LsgTabellentext"/>
              <w:rPr>
                <w:rFonts w:cs="Times New Roman"/>
              </w:rPr>
            </w:pP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cs="Times New Roman"/>
                        </w:rPr>
                        <m:t>T</m:t>
                      </m:r>
                    </m:e>
                    <m:sub>
                      <m:r>
                        <w:rPr>
                          <w:rFonts w:cs="Times New Roman"/>
                        </w:rPr>
                        <m:t>2</m:t>
                      </m:r>
                    </m:sub>
                  </m:sSub>
                  <m:ctrlPr>
                    <w:rPr>
                      <w:rFonts w:cs="Times New Roman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T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  <m:r>
                <m:t>=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t>γ-1</m:t>
                  </m:r>
                </m:sup>
              </m:sSup>
              <m:r>
                <w:rPr>
                  <w:rFonts w:cs="Times New Roman"/>
                </w:rPr>
                <m:t>⇒</m:t>
              </m:r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w:rPr>
                      <w:rFonts w:cs="Times New Roman"/>
                    </w:rPr>
                    <m:t>T</m:t>
                  </m:r>
                </m:e>
                <m:sub>
                  <m:r>
                    <w:rPr>
                      <w:rFonts w:cs="Times New Roman"/>
                    </w:rPr>
                    <m:t>2</m:t>
                  </m:r>
                </m:sub>
              </m:sSub>
              <m:r>
                <m:t>=288</m:t>
              </m:r>
              <m:r>
                <m:rPr>
                  <m:sty m:val="p"/>
                </m:rPr>
                <m:t>K</m:t>
              </m:r>
              <m:r>
                <m:t xml:space="preserve"> 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r>
                            <m:t>1,176</m:t>
                          </m:r>
                        </m:num>
                        <m:den>
                          <m:r>
                            <m:t>0,1764</m:t>
                          </m:r>
                        </m:den>
                      </m:f>
                    </m:e>
                  </m:d>
                </m:e>
                <m:sup>
                  <m:r>
                    <m:t>0,4</m:t>
                  </m:r>
                </m:sup>
              </m:sSup>
              <m:r>
                <m:t>=288</m:t>
              </m:r>
              <m:r>
                <m:rPr>
                  <m:sty m:val="p"/>
                </m:rPr>
                <m:t>K</m:t>
              </m:r>
              <m:r>
                <m:t xml:space="preserve">⋅2,14=616 </m:t>
              </m:r>
              <m:r>
                <m:rPr>
                  <m:sty m:val="p"/>
                </m:rPr>
                <m:t>K</m:t>
              </m:r>
            </m:oMath>
            <w:r w:rsidR="008130CB">
              <w:rPr>
                <w:rFonts w:cs="Times New Roman"/>
              </w:rPr>
              <w:t xml:space="preserve"> </w:t>
            </w:r>
          </w:p>
          <w:p w14:paraId="24369032" w14:textId="3BCE8100" w:rsidR="00BA0DE2" w:rsidRDefault="00EC47AD" w:rsidP="008130CB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T</m:t>
                  </m:r>
                </m:e>
                <m:sub>
                  <m:r>
                    <m:t>4</m:t>
                  </m:r>
                </m:sub>
              </m:sSub>
              <m: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T</m:t>
                  </m:r>
                </m:e>
                <m:sub>
                  <m:r>
                    <m:t>3</m:t>
                  </m:r>
                </m:sub>
              </m:sSub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t>γ-1</m:t>
                  </m:r>
                </m:sup>
              </m:sSup>
              <m:r>
                <m:t xml:space="preserve">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 xml:space="preserve">2073 </m:t>
                  </m:r>
                  <m:r>
                    <m:rPr>
                      <m:sty m:val="p"/>
                    </m:rPr>
                    <m:t>K</m:t>
                  </m:r>
                </m:num>
                <m:den>
                  <m:r>
                    <m:t>2,14</m:t>
                  </m:r>
                </m:den>
              </m:f>
              <m:r>
                <m:t xml:space="preserve">=969 </m:t>
              </m:r>
              <m:r>
                <m:rPr>
                  <m:sty m:val="p"/>
                </m:rPr>
                <m:t>K</m:t>
              </m:r>
            </m:oMath>
            <w:r w:rsidR="008130CB">
              <w:rPr>
                <w:rFonts w:cs="Times New Roman"/>
              </w:rPr>
              <w:t xml:space="preserve"> </w:t>
            </w:r>
            <w:r w:rsidR="008130CB">
              <w:rPr>
                <w:rFonts w:cs="Times New Roman"/>
              </w:rPr>
              <w:tab/>
            </w:r>
            <w:r w:rsidR="008130CB" w:rsidRPr="00317B7A">
              <w:rPr>
                <w:rFonts w:cs="Times New Roman"/>
                <w:b/>
              </w:rPr>
              <w:t>3</w:t>
            </w:r>
            <w:r w:rsidR="005B0800" w:rsidRPr="00317B7A">
              <w:rPr>
                <w:rFonts w:cs="Times New Roman"/>
                <w:b/>
              </w:rPr>
              <w:t xml:space="preserve"> </w:t>
            </w:r>
            <w:r w:rsidR="008130CB" w:rsidRPr="00317B7A">
              <w:rPr>
                <w:rFonts w:cs="Times New Roman"/>
                <w:b/>
              </w:rPr>
              <w:t>bp</w:t>
            </w:r>
          </w:p>
          <w:p w14:paraId="5C4699D7" w14:textId="77777777" w:rsidR="00BA0DE2" w:rsidRPr="00C52774" w:rsidRDefault="00BA0DE2" w:rsidP="00BA0DE2">
            <w:pPr>
              <w:pStyle w:val="FrageKursiv"/>
              <w:ind w:left="0" w:firstLine="0"/>
            </w:pPr>
          </w:p>
        </w:tc>
      </w:tr>
      <w:tr w:rsidR="00D22645" w:rsidRPr="00C52774" w14:paraId="2A9D11BE" w14:textId="77777777" w:rsidTr="00D22645">
        <w:trPr>
          <w:trHeight w:val="283"/>
        </w:trPr>
        <w:tc>
          <w:tcPr>
            <w:tcW w:w="9639" w:type="dxa"/>
          </w:tcPr>
          <w:p w14:paraId="32A2CCF1" w14:textId="0717291D" w:rsidR="00D22645" w:rsidRPr="00C52774" w:rsidRDefault="00D22645" w:rsidP="00745112">
            <w:pPr>
              <w:pStyle w:val="FrageKursiv"/>
            </w:pPr>
            <w:r>
              <w:t>7.1</w:t>
            </w:r>
            <w:r w:rsidR="00C614FD">
              <w:t>2</w:t>
            </w:r>
            <w:r>
              <w:tab/>
              <w:t xml:space="preserve">Berechnen Sie die Stoffmenge an Luft im Zylinder </w:t>
            </w:r>
          </w:p>
        </w:tc>
      </w:tr>
      <w:tr w:rsidR="00D22645" w:rsidRPr="00C52774" w14:paraId="0A0BDD39" w14:textId="77777777" w:rsidTr="00D22645">
        <w:trPr>
          <w:trHeight w:val="282"/>
        </w:trPr>
        <w:tc>
          <w:tcPr>
            <w:tcW w:w="9639" w:type="dxa"/>
          </w:tcPr>
          <w:p w14:paraId="66BE77D8" w14:textId="6B73B8D1" w:rsidR="00D22645" w:rsidRDefault="00D22645" w:rsidP="00D22645">
            <w:pPr>
              <w:pStyle w:val="LsgTabellentext"/>
            </w:pPr>
            <m:oMath>
              <m:r>
                <m:t>n=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pV</m:t>
                  </m:r>
                </m:num>
                <m:den>
                  <m:r>
                    <m:t>RT</m:t>
                  </m:r>
                </m:den>
              </m:f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 xml:space="preserve">100000 </m:t>
                  </m:r>
                  <m:r>
                    <m:rPr>
                      <m:nor/>
                    </m:rPr>
                    <m:t>Pa</m:t>
                  </m:r>
                  <m:r>
                    <m:t xml:space="preserve">⋅0,001176 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m:t>m</m:t>
                      </m:r>
                    </m:e>
                    <m:sup>
                      <m:r>
                        <m:rPr>
                          <m:nor/>
                        </m:rPr>
                        <m:t>3</m:t>
                      </m:r>
                    </m:sup>
                  </m:sSup>
                </m:num>
                <m:den>
                  <m:r>
                    <m:t xml:space="preserve">8,314 </m:t>
                  </m:r>
                  <m:r>
                    <m:rPr>
                      <m:nor/>
                    </m:rPr>
                    <m:t xml:space="preserve">J 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m:t>K</m:t>
                      </m:r>
                    </m:e>
                    <m:sup>
                      <m:r>
                        <m:rPr>
                          <m:nor/>
                        </m:rPr>
                        <m:t>-1</m:t>
                      </m:r>
                    </m:sup>
                  </m:sSup>
                  <m:r>
                    <m:rPr>
                      <m:nor/>
                    </m:rPr>
                    <m:t>mo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m:t>l</m:t>
                      </m:r>
                    </m:e>
                    <m:sup>
                      <m:r>
                        <m:rPr>
                          <m:nor/>
                        </m:rPr>
                        <m:t>-1</m:t>
                      </m:r>
                    </m:sup>
                  </m:sSup>
                  <m:r>
                    <m:t xml:space="preserve">⋅288 </m:t>
                  </m:r>
                  <m:r>
                    <m:rPr>
                      <m:nor/>
                    </m:rPr>
                    <m:t>K</m:t>
                  </m:r>
                </m:den>
              </m:f>
              <m:r>
                <m:t xml:space="preserve">=0,04911 </m:t>
              </m:r>
              <m:r>
                <m:rPr>
                  <m:nor/>
                </m:rPr>
                <m:t>mol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4541D818" w14:textId="77777777" w:rsidR="00D22645" w:rsidRPr="00C52774" w:rsidRDefault="00D22645" w:rsidP="00745112">
            <w:pPr>
              <w:pStyle w:val="FrageKursiv"/>
              <w:ind w:left="0" w:firstLine="0"/>
            </w:pPr>
          </w:p>
        </w:tc>
      </w:tr>
    </w:tbl>
    <w:p w14:paraId="56C302D4" w14:textId="77777777" w:rsidR="00603CC4" w:rsidRDefault="00603CC4">
      <w:pPr>
        <w:jc w:val="left"/>
      </w:pPr>
    </w:p>
    <w:p w14:paraId="6D500A2A" w14:textId="77777777" w:rsidR="00D22645" w:rsidRDefault="00D22645">
      <w:pPr>
        <w:jc w:val="left"/>
      </w:pPr>
    </w:p>
    <w:p w14:paraId="127306B2" w14:textId="77777777" w:rsidR="009F4299" w:rsidRDefault="009F4299">
      <w:pPr>
        <w:jc w:val="left"/>
      </w:pPr>
    </w:p>
    <w:p w14:paraId="61D4951B" w14:textId="77777777" w:rsidR="009F4299" w:rsidRDefault="009F4299">
      <w:pPr>
        <w:jc w:val="left"/>
      </w:pPr>
    </w:p>
    <w:p w14:paraId="336920B9" w14:textId="77777777" w:rsidR="009F4299" w:rsidRDefault="009F4299">
      <w:pPr>
        <w:jc w:val="left"/>
      </w:pPr>
    </w:p>
    <w:p w14:paraId="631932F8" w14:textId="77777777" w:rsidR="009F4299" w:rsidRDefault="009F4299">
      <w:pPr>
        <w:jc w:val="left"/>
      </w:pPr>
    </w:p>
    <w:p w14:paraId="58C54529" w14:textId="77777777" w:rsidR="009F4299" w:rsidRDefault="009F4299">
      <w:pPr>
        <w:jc w:val="left"/>
      </w:pPr>
    </w:p>
    <w:p w14:paraId="22FB1368" w14:textId="77777777" w:rsidR="009F4299" w:rsidRDefault="009F4299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97F3B" w:rsidRPr="00C52774" w14:paraId="356FD77C" w14:textId="77777777" w:rsidTr="00C616C9">
        <w:trPr>
          <w:trHeight w:val="283"/>
        </w:trPr>
        <w:tc>
          <w:tcPr>
            <w:tcW w:w="9639" w:type="dxa"/>
          </w:tcPr>
          <w:p w14:paraId="5997F3C6" w14:textId="1E91041F" w:rsidR="00497F3B" w:rsidRPr="00C52774" w:rsidRDefault="00A81B1B" w:rsidP="00603CC4">
            <w:pPr>
              <w:pStyle w:val="FrageKursiv"/>
            </w:pPr>
            <w:r>
              <w:lastRenderedPageBreak/>
              <w:t>7.1</w:t>
            </w:r>
            <w:r w:rsidR="00C614FD">
              <w:t>3</w:t>
            </w:r>
            <w:r>
              <w:tab/>
            </w:r>
            <w:r w:rsidR="00497F3B">
              <w:t>Berechnen Sie die Änderung der Inneren Energie</w:t>
            </w:r>
            <w:r w:rsidR="00603CC4">
              <w:t>...</w:t>
            </w:r>
            <w:r w:rsidR="00497F3B">
              <w:t xml:space="preserve"> </w:t>
            </w:r>
          </w:p>
        </w:tc>
      </w:tr>
      <w:tr w:rsidR="00497F3B" w:rsidRPr="00C52774" w14:paraId="0582216A" w14:textId="77777777" w:rsidTr="00C616C9">
        <w:trPr>
          <w:trHeight w:val="282"/>
        </w:trPr>
        <w:tc>
          <w:tcPr>
            <w:tcW w:w="9639" w:type="dxa"/>
          </w:tcPr>
          <w:p w14:paraId="0E19EAEB" w14:textId="280039EA" w:rsidR="00497F3B" w:rsidRDefault="00603CC4" w:rsidP="005E2D56">
            <w:pPr>
              <w:pStyle w:val="FrageKursiv"/>
              <w:ind w:left="0" w:firstLine="0"/>
            </w:pPr>
            <w:r>
              <w:t>... für Schritt A (Δ</w:t>
            </w:r>
            <w:r w:rsidRPr="006616BA">
              <w:rPr>
                <w:vertAlign w:val="subscript"/>
              </w:rPr>
              <w:t>A</w:t>
            </w:r>
            <w:r w:rsidRPr="006616BA">
              <w:t>U</w:t>
            </w:r>
            <w:r>
              <w:t>)</w:t>
            </w:r>
          </w:p>
          <w:p w14:paraId="6412CB66" w14:textId="3A5AD96B" w:rsidR="005E1F93" w:rsidRDefault="005E1F93" w:rsidP="005E1F93">
            <w:pPr>
              <w:pStyle w:val="LsgTabellentext"/>
            </w:pPr>
            <w:r>
              <w:t xml:space="preserve">für </w:t>
            </w:r>
            <m:oMath>
              <m:r>
                <m:t xml:space="preserve">0,04911 </m:t>
              </m:r>
              <m:r>
                <m:rPr>
                  <m:nor/>
                </m:rPr>
                <m:t>mol</m:t>
              </m:r>
            </m:oMath>
            <w:r w:rsidR="00D22645">
              <w:t xml:space="preserve"> </w:t>
            </w:r>
            <w:r>
              <w:t xml:space="preserve">Luft ist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r>
                <m:t xml:space="preserve">=0,04911 </m:t>
              </m:r>
              <m:r>
                <m:rPr>
                  <m:nor/>
                </m:rPr>
                <m:t>mol</m:t>
              </m:r>
              <m:r>
                <m:t>⋅20,85=1,024</m:t>
              </m:r>
              <m:r>
                <m:rPr>
                  <m:sty m:val="p"/>
                </m:rPr>
                <m:t xml:space="preserve"> 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D22645">
              <w:tab/>
            </w:r>
            <w:r w:rsidR="00D22645" w:rsidRPr="00317B7A">
              <w:rPr>
                <w:b/>
              </w:rPr>
              <w:t>1</w:t>
            </w:r>
            <w:r w:rsidR="005B0800" w:rsidRPr="00317B7A">
              <w:rPr>
                <w:b/>
              </w:rPr>
              <w:t xml:space="preserve"> </w:t>
            </w:r>
            <w:r w:rsidR="00D22645" w:rsidRPr="00317B7A">
              <w:rPr>
                <w:b/>
              </w:rPr>
              <w:t>bp</w:t>
            </w:r>
          </w:p>
          <w:p w14:paraId="198E5C93" w14:textId="576A4733" w:rsidR="00497F3B" w:rsidRPr="00C52774" w:rsidRDefault="00EC47AD" w:rsidP="00513EE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t>A</m:t>
                  </m:r>
                </m:sub>
              </m:sSub>
              <m:r>
                <m:t>U</m:t>
              </m:r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  <m:r>
                    <m:t>-</m:t>
                  </m:r>
                  <m:sSub>
                    <m:sSubPr>
                      <m:ctrlPr>
                        <w:rPr>
                          <w:i/>
                          <w:iCs/>
                        </w:rPr>
                      </m:ctrlPr>
                    </m:sSubPr>
                    <m:e>
                      <m:r>
                        <m:t>T</m:t>
                      </m:r>
                    </m:e>
                    <m:sub>
                      <m:r>
                        <m:t>1</m:t>
                      </m:r>
                    </m:sub>
                  </m:sSub>
                  <m:ctrlPr>
                    <w:rPr>
                      <w:i/>
                      <w:iCs/>
                    </w:rPr>
                  </m:ctrlPr>
                </m:e>
              </m:d>
              <m:r>
                <m:t xml:space="preserve">=1,024 </m:t>
              </m:r>
              <m:r>
                <m:rPr>
                  <m:sty m:val="p"/>
                </m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>⋅328</m:t>
              </m:r>
              <m:r>
                <m:rPr>
                  <m:sty m:val="p"/>
                </m:rPr>
                <m:t>K</m:t>
              </m:r>
              <m:r>
                <m:t xml:space="preserve">= 335,9 </m:t>
              </m:r>
              <m:r>
                <m:rPr>
                  <m:sty m:val="p"/>
                </m:rPr>
                <m:t>J</m:t>
              </m:r>
            </m:oMath>
            <w:r w:rsidR="005E1F93">
              <w:rPr>
                <w:iCs/>
              </w:rPr>
              <w:t xml:space="preserve"> </w:t>
            </w:r>
            <w:r w:rsidR="005E1F93">
              <w:rPr>
                <w:iCs/>
              </w:rPr>
              <w:tab/>
            </w:r>
            <w:r w:rsidR="005E1F93" w:rsidRPr="00317B7A">
              <w:rPr>
                <w:b/>
                <w:iCs/>
              </w:rPr>
              <w:t>1</w:t>
            </w:r>
            <w:r w:rsidR="005B0800" w:rsidRPr="00317B7A">
              <w:rPr>
                <w:b/>
                <w:iCs/>
              </w:rPr>
              <w:t xml:space="preserve"> </w:t>
            </w:r>
            <w:r w:rsidR="005E1F93" w:rsidRPr="00317B7A">
              <w:rPr>
                <w:b/>
                <w:iCs/>
              </w:rPr>
              <w:t>bp</w:t>
            </w:r>
          </w:p>
        </w:tc>
      </w:tr>
      <w:tr w:rsidR="00603CC4" w:rsidRPr="00C52774" w14:paraId="5DFD759A" w14:textId="77777777" w:rsidTr="009B3F33">
        <w:trPr>
          <w:trHeight w:val="282"/>
        </w:trPr>
        <w:tc>
          <w:tcPr>
            <w:tcW w:w="9639" w:type="dxa"/>
          </w:tcPr>
          <w:p w14:paraId="73BE75E5" w14:textId="644D0548" w:rsidR="00603CC4" w:rsidRDefault="00603CC4" w:rsidP="009B3F33">
            <w:pPr>
              <w:pStyle w:val="FrageKursiv"/>
              <w:ind w:left="0" w:firstLine="0"/>
            </w:pPr>
            <w:r>
              <w:t>... für Schritt B (Δ</w:t>
            </w:r>
            <w:r>
              <w:rPr>
                <w:vertAlign w:val="subscript"/>
              </w:rPr>
              <w:t>B</w:t>
            </w:r>
            <w:r w:rsidRPr="006616BA">
              <w:t>U</w:t>
            </w:r>
            <w:r>
              <w:t>)</w:t>
            </w:r>
          </w:p>
          <w:p w14:paraId="61B0FD97" w14:textId="084A14AE" w:rsidR="00603CC4" w:rsidRPr="00C52774" w:rsidRDefault="00EC47AD" w:rsidP="00513EE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m:t>B</m:t>
                  </m:r>
                </m:sub>
              </m:sSub>
              <m:r>
                <m:t>U</m:t>
              </m:r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3</m:t>
                      </m:r>
                    </m:sub>
                  </m:sSub>
                  <m:r>
                    <m:rPr>
                      <m:sty m:val="p"/>
                    </m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m:t>=</m:t>
              </m:r>
              <m:r>
                <m:t xml:space="preserve">1,024 </m:t>
              </m:r>
              <m:r>
                <m:rPr>
                  <m:sty m:val="p"/>
                </m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rPr>
                  <m:sty m:val="p"/>
                </m:rPr>
                <m:t>⋅1457K= 1492 J</m:t>
              </m:r>
            </m:oMath>
            <w:r w:rsidR="005E1F93">
              <w:t xml:space="preserve"> </w:t>
            </w:r>
            <w:r w:rsidR="005E1F93">
              <w:tab/>
            </w:r>
            <w:r w:rsidR="005E1F93" w:rsidRPr="00317B7A">
              <w:rPr>
                <w:b/>
              </w:rPr>
              <w:t>1</w:t>
            </w:r>
            <w:r w:rsidR="005B0800" w:rsidRPr="00317B7A">
              <w:rPr>
                <w:b/>
              </w:rPr>
              <w:t xml:space="preserve"> </w:t>
            </w:r>
            <w:r w:rsidR="005E1F93" w:rsidRPr="00317B7A">
              <w:rPr>
                <w:b/>
              </w:rPr>
              <w:t>bp</w:t>
            </w:r>
          </w:p>
        </w:tc>
      </w:tr>
      <w:tr w:rsidR="00603CC4" w:rsidRPr="00C52774" w14:paraId="029C6F70" w14:textId="77777777" w:rsidTr="009B3F33">
        <w:trPr>
          <w:trHeight w:val="282"/>
        </w:trPr>
        <w:tc>
          <w:tcPr>
            <w:tcW w:w="9639" w:type="dxa"/>
          </w:tcPr>
          <w:p w14:paraId="5F95766D" w14:textId="5132DD9F" w:rsidR="00603CC4" w:rsidRDefault="00603CC4" w:rsidP="009B3F33">
            <w:pPr>
              <w:pStyle w:val="FrageKursiv"/>
              <w:ind w:left="0" w:firstLine="0"/>
            </w:pPr>
            <w:r>
              <w:t>... für Schritt C (Δ</w:t>
            </w:r>
            <w:r>
              <w:rPr>
                <w:vertAlign w:val="subscript"/>
              </w:rPr>
              <w:t>C</w:t>
            </w:r>
            <w:r w:rsidRPr="006616BA">
              <w:t>U</w:t>
            </w:r>
            <w:r>
              <w:t>)</w:t>
            </w:r>
          </w:p>
          <w:p w14:paraId="7EB86234" w14:textId="3A009A41" w:rsidR="00603CC4" w:rsidRPr="00C52774" w:rsidRDefault="00EC47AD" w:rsidP="00513EE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m:t>C</m:t>
                  </m:r>
                </m:sub>
              </m:sSub>
              <m:r>
                <m:t>U</m:t>
              </m:r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4</m:t>
                      </m:r>
                    </m:sub>
                  </m:sSub>
                  <m:r>
                    <m:rPr>
                      <m:sty m:val="p"/>
                    </m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m:t>=</m:t>
              </m:r>
              <m:r>
                <m:t xml:space="preserve">1,024 </m:t>
              </m:r>
              <m:r>
                <m:rPr>
                  <m:sty m:val="p"/>
                </m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rPr>
                  <m:sty m:val="p"/>
                </m:rPr>
                <m:t>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-1104K</m:t>
                  </m:r>
                </m:e>
              </m:d>
              <m:r>
                <m:rPr>
                  <m:sty m:val="p"/>
                </m:rPr>
                <m:t>= -1130,5 J</m:t>
              </m:r>
            </m:oMath>
            <w:r w:rsidR="005E1F93">
              <w:t xml:space="preserve"> </w:t>
            </w:r>
            <w:r w:rsidR="005E1F93">
              <w:tab/>
            </w:r>
            <w:r w:rsidR="005E1F93" w:rsidRPr="00317B7A">
              <w:rPr>
                <w:b/>
              </w:rPr>
              <w:t>1</w:t>
            </w:r>
            <w:r w:rsidR="005B0800" w:rsidRPr="00317B7A">
              <w:rPr>
                <w:b/>
              </w:rPr>
              <w:t xml:space="preserve"> </w:t>
            </w:r>
            <w:r w:rsidR="005E1F93" w:rsidRPr="00317B7A">
              <w:rPr>
                <w:b/>
              </w:rPr>
              <w:t>bp</w:t>
            </w:r>
          </w:p>
        </w:tc>
      </w:tr>
      <w:tr w:rsidR="00603CC4" w:rsidRPr="00C52774" w14:paraId="3CE5111E" w14:textId="77777777" w:rsidTr="009B3F33">
        <w:trPr>
          <w:trHeight w:val="282"/>
        </w:trPr>
        <w:tc>
          <w:tcPr>
            <w:tcW w:w="9639" w:type="dxa"/>
          </w:tcPr>
          <w:p w14:paraId="466BC99E" w14:textId="1B73B5A7" w:rsidR="00603CC4" w:rsidRDefault="00603CC4" w:rsidP="009B3F33">
            <w:pPr>
              <w:pStyle w:val="FrageKursiv"/>
              <w:ind w:left="0" w:firstLine="0"/>
            </w:pPr>
            <w:r>
              <w:t>... für Schritt D (Δ</w:t>
            </w:r>
            <w:r>
              <w:rPr>
                <w:vertAlign w:val="subscript"/>
              </w:rPr>
              <w:t>D</w:t>
            </w:r>
            <w:r w:rsidRPr="006616BA">
              <w:t>U</w:t>
            </w:r>
            <w:r>
              <w:t>)</w:t>
            </w:r>
          </w:p>
          <w:p w14:paraId="372260B7" w14:textId="2B0B254D" w:rsidR="00603CC4" w:rsidRPr="00C52774" w:rsidRDefault="00EC47AD" w:rsidP="00513EE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m:t>D</m:t>
                  </m:r>
                </m:sub>
              </m:sSub>
              <m:r>
                <m:t>U</m:t>
              </m:r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1</m:t>
                      </m:r>
                    </m:sub>
                  </m:sSub>
                  <m:r>
                    <m:rPr>
                      <m:sty m:val="p"/>
                    </m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m:t>4</m:t>
                      </m:r>
                    </m:sub>
                  </m:sSub>
                </m:e>
              </m:d>
              <m:r>
                <m:rPr>
                  <m:sty m:val="p"/>
                </m:rPr>
                <m:t>=</m:t>
              </m:r>
              <m:r>
                <m:t xml:space="preserve">1,024 </m:t>
              </m:r>
              <m:r>
                <m:rPr>
                  <m:sty m:val="p"/>
                </m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m:t>K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rPr>
                  <m:sty m:val="p"/>
                </m:rPr>
                <m:t>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m:t>-681K</m:t>
                  </m:r>
                </m:e>
              </m:d>
              <m:r>
                <m:rPr>
                  <m:sty m:val="p"/>
                </m:rPr>
                <m:t>= -697,3 kJ</m:t>
              </m:r>
            </m:oMath>
            <w:r w:rsidR="005E1F93">
              <w:t xml:space="preserve"> </w:t>
            </w:r>
            <w:r w:rsidR="005E1F93">
              <w:tab/>
            </w:r>
            <w:r w:rsidR="005E1F93" w:rsidRPr="00317B7A">
              <w:rPr>
                <w:b/>
              </w:rPr>
              <w:t>1</w:t>
            </w:r>
            <w:r w:rsidR="005B0800" w:rsidRPr="00317B7A">
              <w:rPr>
                <w:b/>
              </w:rPr>
              <w:t xml:space="preserve"> </w:t>
            </w:r>
            <w:r w:rsidR="005E1F93" w:rsidRPr="00317B7A">
              <w:rPr>
                <w:b/>
              </w:rPr>
              <w:t>bp</w:t>
            </w:r>
          </w:p>
        </w:tc>
      </w:tr>
    </w:tbl>
    <w:p w14:paraId="039C7448" w14:textId="77777777" w:rsidR="00603CC4" w:rsidRDefault="00603CC4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03CC4" w:rsidRPr="00C52774" w14:paraId="3CD27F22" w14:textId="77777777" w:rsidTr="009B3F33">
        <w:trPr>
          <w:trHeight w:val="283"/>
        </w:trPr>
        <w:tc>
          <w:tcPr>
            <w:tcW w:w="9639" w:type="dxa"/>
          </w:tcPr>
          <w:p w14:paraId="4654C33B" w14:textId="0FF1795A" w:rsidR="00603CC4" w:rsidRPr="00C52774" w:rsidRDefault="00A81B1B" w:rsidP="009B3F33">
            <w:pPr>
              <w:pStyle w:val="FrageKursiv"/>
            </w:pPr>
            <w:r>
              <w:t>7.1</w:t>
            </w:r>
            <w:r w:rsidR="00C614FD">
              <w:t>4</w:t>
            </w:r>
            <w:r>
              <w:tab/>
            </w:r>
            <w:r w:rsidR="00603CC4">
              <w:t>Berechnen Sie den Wirkungsgrad des idealen Ottomotors.</w:t>
            </w:r>
          </w:p>
        </w:tc>
      </w:tr>
      <w:tr w:rsidR="00497F3B" w:rsidRPr="00C52774" w14:paraId="65BB7C0D" w14:textId="77777777" w:rsidTr="00C616C9">
        <w:trPr>
          <w:trHeight w:val="283"/>
        </w:trPr>
        <w:tc>
          <w:tcPr>
            <w:tcW w:w="9639" w:type="dxa"/>
          </w:tcPr>
          <w:p w14:paraId="5A819A5A" w14:textId="244384A8" w:rsidR="00603CC4" w:rsidRDefault="00603CC4" w:rsidP="00473766">
            <w:pPr>
              <w:pStyle w:val="FrageKursiv"/>
            </w:pPr>
          </w:p>
          <w:p w14:paraId="390B47B6" w14:textId="4D1C7D94" w:rsidR="00603CC4" w:rsidRDefault="00E87576" w:rsidP="00E87576">
            <w:pPr>
              <w:pStyle w:val="LsgTabellentext"/>
            </w:pPr>
            <m:oMath>
              <m:r>
                <m:t xml:space="preserve">w=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rPr>
                      <m:sty m:val="p"/>
                    </m:rPr>
                    <m:t>A</m:t>
                  </m:r>
                </m:sub>
              </m:sSub>
              <m:r>
                <m:t>U+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 xml:space="preserve">U= -794,6 </m:t>
              </m:r>
              <m:r>
                <m:rPr>
                  <m:sty m:val="p"/>
                </m:rPr>
                <m:t>J</m:t>
              </m:r>
            </m:oMath>
            <w:r>
              <w:tab/>
            </w:r>
            <w:r w:rsidR="0067760C" w:rsidRPr="00317B7A">
              <w:rPr>
                <w:b/>
              </w:rPr>
              <w:t>2</w:t>
            </w:r>
            <w:r w:rsidR="005B0800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1EE8FBC6" w14:textId="77777777" w:rsidR="00603CC4" w:rsidRDefault="00603CC4" w:rsidP="0067760C">
            <w:pPr>
              <w:pStyle w:val="LsgTabellentext"/>
            </w:pPr>
          </w:p>
          <w:p w14:paraId="026E18A6" w14:textId="57A0DA31" w:rsidR="00603CC4" w:rsidRDefault="0067760C" w:rsidP="0067760C">
            <w:pPr>
              <w:pStyle w:val="LsgTabellentext"/>
            </w:pPr>
            <w:r>
              <w:t>nur in Schritt B wird Energie aufgenommen, daher</w:t>
            </w:r>
          </w:p>
          <w:p w14:paraId="50DF5EC5" w14:textId="77777777" w:rsidR="0067760C" w:rsidRDefault="0067760C" w:rsidP="0067760C">
            <w:pPr>
              <w:pStyle w:val="LsgTabellentext"/>
            </w:pPr>
          </w:p>
          <w:p w14:paraId="4D44F9BF" w14:textId="5D9C4045" w:rsidR="0067760C" w:rsidRDefault="0067760C" w:rsidP="0067760C">
            <w:pPr>
              <w:pStyle w:val="LsgTabellentext"/>
            </w:pPr>
            <m:oMath>
              <m:r>
                <m:t>η=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|w|</m:t>
                  </m:r>
                </m:num>
                <m:den>
                  <m:r>
                    <m:t>q</m:t>
                  </m:r>
                </m:den>
              </m:f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|w|</m:t>
                  </m: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B</m:t>
                      </m:r>
                    </m:sub>
                  </m:sSub>
                  <m:r>
                    <m:t>U</m:t>
                  </m:r>
                </m:den>
              </m:f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794,6</m:t>
                  </m:r>
                </m:num>
                <m:den>
                  <m:r>
                    <m:t>1492,0</m:t>
                  </m:r>
                </m:den>
              </m:f>
              <m:r>
                <m:t xml:space="preserve">=0,533  </m:t>
              </m:r>
              <m:r>
                <m:rPr>
                  <m:sty m:val="p"/>
                </m:rPr>
                <m:t>bzw.</m:t>
              </m:r>
              <m:r>
                <m:t xml:space="preserve">  53,3%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>2</w:t>
            </w:r>
            <w:r w:rsidR="005B0800" w:rsidRPr="00317B7A">
              <w:rPr>
                <w:b/>
              </w:rPr>
              <w:t xml:space="preserve"> </w:t>
            </w:r>
            <w:r w:rsidRPr="00317B7A">
              <w:rPr>
                <w:b/>
              </w:rPr>
              <w:t>bp</w:t>
            </w:r>
          </w:p>
          <w:p w14:paraId="54B43C0C" w14:textId="6EB62BA8" w:rsidR="00603CC4" w:rsidRDefault="0067760C" w:rsidP="0067760C">
            <w:pPr>
              <w:pStyle w:val="LsgTabellentext"/>
            </w:pPr>
            <w:r>
              <w:t xml:space="preserve"> </w:t>
            </w:r>
          </w:p>
          <w:p w14:paraId="01A65946" w14:textId="410C89FB" w:rsidR="00603CC4" w:rsidRPr="00C52774" w:rsidRDefault="00603CC4" w:rsidP="00473766">
            <w:pPr>
              <w:pStyle w:val="FrageKursiv"/>
            </w:pPr>
          </w:p>
        </w:tc>
      </w:tr>
    </w:tbl>
    <w:p w14:paraId="4607A19E" w14:textId="77777777" w:rsidR="00BA0DE2" w:rsidRDefault="00BA0DE2" w:rsidP="004C5136"/>
    <w:p w14:paraId="4D548958" w14:textId="77777777" w:rsidR="00730D1C" w:rsidRDefault="00730D1C" w:rsidP="004C5136"/>
    <w:p w14:paraId="68E67111" w14:textId="77777777" w:rsidR="00730D1C" w:rsidRDefault="00730D1C" w:rsidP="004C5136"/>
    <w:p w14:paraId="25E8D1E0" w14:textId="77777777" w:rsidR="006616BA" w:rsidRDefault="006616BA" w:rsidP="004C5136"/>
    <w:p w14:paraId="6F2FFE3A" w14:textId="77777777" w:rsidR="006616BA" w:rsidRDefault="006616BA" w:rsidP="004C5136">
      <w:bookmarkStart w:id="0" w:name="_GoBack"/>
      <w:bookmarkEnd w:id="0"/>
    </w:p>
    <w:sectPr w:rsidR="006616BA" w:rsidSect="00817CF6">
      <w:headerReference w:type="default" r:id="rId35"/>
      <w:footerReference w:type="default" r:id="rId36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3F40B23" w14:textId="77777777" w:rsidR="008E1A14" w:rsidRDefault="008E1A14">
      <w:r>
        <w:separator/>
      </w:r>
    </w:p>
  </w:endnote>
  <w:endnote w:type="continuationSeparator" w:id="0">
    <w:p w14:paraId="38ECD7B2" w14:textId="77777777" w:rsidR="008E1A14" w:rsidRDefault="008E1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B434B" w14:textId="77777777" w:rsidR="008E1A14" w:rsidRDefault="008E1A14">
    <w:pPr>
      <w:pStyle w:val="Fuzeile"/>
      <w:jc w:val="center"/>
    </w:pPr>
  </w:p>
  <w:p w14:paraId="1E017116" w14:textId="77777777" w:rsidR="008E1A14" w:rsidRPr="009F0069" w:rsidRDefault="008E1A14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2064601"/>
      <w:docPartObj>
        <w:docPartGallery w:val="Page Numbers (Bottom of Page)"/>
        <w:docPartUnique/>
      </w:docPartObj>
    </w:sdtPr>
    <w:sdtEndPr/>
    <w:sdtContent>
      <w:p w14:paraId="467E3A74" w14:textId="77777777" w:rsidR="008E1A14" w:rsidRDefault="008E1A14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EC47AD" w:rsidRPr="00EC47AD">
          <w:rPr>
            <w:noProof/>
            <w:sz w:val="22"/>
            <w:szCs w:val="22"/>
            <w:lang w:val="de-DE"/>
          </w:rPr>
          <w:t>17</w:t>
        </w:r>
        <w:r w:rsidRPr="00BF56CC">
          <w:rPr>
            <w:sz w:val="22"/>
            <w:szCs w:val="22"/>
          </w:rPr>
          <w:fldChar w:fldCharType="end"/>
        </w:r>
      </w:p>
    </w:sdtContent>
  </w:sdt>
  <w:p w14:paraId="73954AE8" w14:textId="77777777" w:rsidR="008E1A14" w:rsidRPr="009F0069" w:rsidRDefault="008E1A14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071E05D" w14:textId="77777777" w:rsidR="008E1A14" w:rsidRDefault="008E1A14">
      <w:r>
        <w:separator/>
      </w:r>
    </w:p>
  </w:footnote>
  <w:footnote w:type="continuationSeparator" w:id="0">
    <w:p w14:paraId="06CFAFB6" w14:textId="77777777" w:rsidR="008E1A14" w:rsidRDefault="008E1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4799B" w14:textId="65D527DB" w:rsidR="008E1A14" w:rsidRDefault="008E1A14" w:rsidP="00817CF6">
    <w:pPr>
      <w:pStyle w:val="Kopfzeile"/>
      <w:rPr>
        <w:noProof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A3990E" wp14:editId="75CF2E59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1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">
              <w10:wrap anchory="page"/>
            </v:line>
          </w:pict>
        </mc:Fallback>
      </mc:AlternateContent>
    </w:r>
    <w:r>
      <w:rPr>
        <w:noProof/>
      </w:rPr>
      <w:t xml:space="preserve">43. Österreichische Chemieolympiade - Bundeswettbewerb </w:t>
    </w:r>
    <w:r>
      <w:rPr>
        <w:noProof/>
      </w:rPr>
      <w:tab/>
      <w:t xml:space="preserve"> Theoretischer Teil Lösungen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9"/>
    <w:multiLevelType w:val="singleLevel"/>
    <w:tmpl w:val="030A0D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01C09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14"/>
  </w:num>
  <w:num w:numId="5">
    <w:abstractNumId w:val="21"/>
  </w:num>
  <w:num w:numId="6">
    <w:abstractNumId w:val="41"/>
  </w:num>
  <w:num w:numId="7">
    <w:abstractNumId w:val="34"/>
  </w:num>
  <w:num w:numId="8">
    <w:abstractNumId w:val="4"/>
  </w:num>
  <w:num w:numId="9">
    <w:abstractNumId w:val="18"/>
  </w:num>
  <w:num w:numId="10">
    <w:abstractNumId w:val="3"/>
  </w:num>
  <w:num w:numId="11">
    <w:abstractNumId w:val="36"/>
  </w:num>
  <w:num w:numId="12">
    <w:abstractNumId w:val="12"/>
  </w:num>
  <w:num w:numId="13">
    <w:abstractNumId w:val="20"/>
  </w:num>
  <w:num w:numId="14">
    <w:abstractNumId w:val="13"/>
  </w:num>
  <w:num w:numId="15">
    <w:abstractNumId w:val="43"/>
  </w:num>
  <w:num w:numId="16">
    <w:abstractNumId w:val="26"/>
  </w:num>
  <w:num w:numId="17">
    <w:abstractNumId w:val="25"/>
  </w:num>
  <w:num w:numId="18">
    <w:abstractNumId w:val="1"/>
  </w:num>
  <w:num w:numId="19">
    <w:abstractNumId w:val="44"/>
  </w:num>
  <w:num w:numId="20">
    <w:abstractNumId w:val="5"/>
  </w:num>
  <w:num w:numId="21">
    <w:abstractNumId w:val="17"/>
  </w:num>
  <w:num w:numId="22">
    <w:abstractNumId w:val="8"/>
  </w:num>
  <w:num w:numId="23">
    <w:abstractNumId w:val="6"/>
  </w:num>
  <w:num w:numId="24">
    <w:abstractNumId w:val="27"/>
  </w:num>
  <w:num w:numId="25">
    <w:abstractNumId w:val="28"/>
  </w:num>
  <w:num w:numId="26">
    <w:abstractNumId w:val="22"/>
  </w:num>
  <w:num w:numId="27">
    <w:abstractNumId w:val="23"/>
  </w:num>
  <w:num w:numId="28">
    <w:abstractNumId w:val="16"/>
  </w:num>
  <w:num w:numId="29">
    <w:abstractNumId w:val="10"/>
  </w:num>
  <w:num w:numId="30">
    <w:abstractNumId w:val="42"/>
  </w:num>
  <w:num w:numId="31">
    <w:abstractNumId w:val="11"/>
  </w:num>
  <w:num w:numId="32">
    <w:abstractNumId w:val="31"/>
  </w:num>
  <w:num w:numId="33">
    <w:abstractNumId w:val="15"/>
  </w:num>
  <w:num w:numId="34">
    <w:abstractNumId w:val="37"/>
  </w:num>
  <w:num w:numId="35">
    <w:abstractNumId w:val="29"/>
  </w:num>
  <w:num w:numId="36">
    <w:abstractNumId w:val="39"/>
  </w:num>
  <w:num w:numId="37">
    <w:abstractNumId w:val="33"/>
  </w:num>
  <w:num w:numId="38">
    <w:abstractNumId w:val="45"/>
  </w:num>
  <w:num w:numId="39">
    <w:abstractNumId w:val="38"/>
  </w:num>
  <w:num w:numId="40">
    <w:abstractNumId w:val="35"/>
  </w:num>
  <w:num w:numId="41">
    <w:abstractNumId w:val="2"/>
  </w:num>
  <w:num w:numId="42">
    <w:abstractNumId w:val="24"/>
  </w:num>
  <w:num w:numId="43">
    <w:abstractNumId w:val="40"/>
  </w:num>
  <w:num w:numId="44">
    <w:abstractNumId w:val="19"/>
  </w:num>
  <w:num w:numId="45">
    <w:abstractNumId w:val="32"/>
  </w:num>
  <w:num w:numId="4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de-AT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attachedTemplate r:id="rId1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FA"/>
    <w:rsid w:val="000027F1"/>
    <w:rsid w:val="000033F2"/>
    <w:rsid w:val="000046B1"/>
    <w:rsid w:val="00011E81"/>
    <w:rsid w:val="00012998"/>
    <w:rsid w:val="00021DFB"/>
    <w:rsid w:val="00022A41"/>
    <w:rsid w:val="00022BB4"/>
    <w:rsid w:val="0002651E"/>
    <w:rsid w:val="00027237"/>
    <w:rsid w:val="00030019"/>
    <w:rsid w:val="000346E8"/>
    <w:rsid w:val="00034914"/>
    <w:rsid w:val="00037FB3"/>
    <w:rsid w:val="0004101B"/>
    <w:rsid w:val="00042497"/>
    <w:rsid w:val="00042822"/>
    <w:rsid w:val="000439CD"/>
    <w:rsid w:val="000477C9"/>
    <w:rsid w:val="0005250E"/>
    <w:rsid w:val="000547A2"/>
    <w:rsid w:val="00054CBF"/>
    <w:rsid w:val="00060236"/>
    <w:rsid w:val="00063BE0"/>
    <w:rsid w:val="00066B41"/>
    <w:rsid w:val="00071586"/>
    <w:rsid w:val="0007201A"/>
    <w:rsid w:val="0007293E"/>
    <w:rsid w:val="00073452"/>
    <w:rsid w:val="00074F4C"/>
    <w:rsid w:val="000772A0"/>
    <w:rsid w:val="00077317"/>
    <w:rsid w:val="0007746A"/>
    <w:rsid w:val="0008101A"/>
    <w:rsid w:val="000812E1"/>
    <w:rsid w:val="0008186D"/>
    <w:rsid w:val="00081F8F"/>
    <w:rsid w:val="00082BAC"/>
    <w:rsid w:val="00083836"/>
    <w:rsid w:val="0008483E"/>
    <w:rsid w:val="00090601"/>
    <w:rsid w:val="0009093F"/>
    <w:rsid w:val="00092131"/>
    <w:rsid w:val="00093735"/>
    <w:rsid w:val="00096240"/>
    <w:rsid w:val="00097058"/>
    <w:rsid w:val="000979FF"/>
    <w:rsid w:val="000A01F3"/>
    <w:rsid w:val="000A0D2C"/>
    <w:rsid w:val="000A5475"/>
    <w:rsid w:val="000B0D1A"/>
    <w:rsid w:val="000B3E2F"/>
    <w:rsid w:val="000B434F"/>
    <w:rsid w:val="000B7560"/>
    <w:rsid w:val="000B7BA0"/>
    <w:rsid w:val="000B7F18"/>
    <w:rsid w:val="000C011B"/>
    <w:rsid w:val="000C26DE"/>
    <w:rsid w:val="000C3A30"/>
    <w:rsid w:val="000C3D53"/>
    <w:rsid w:val="000D2202"/>
    <w:rsid w:val="000D6640"/>
    <w:rsid w:val="000D69A3"/>
    <w:rsid w:val="000E0CB0"/>
    <w:rsid w:val="000E7976"/>
    <w:rsid w:val="000E7B5A"/>
    <w:rsid w:val="000E7FAB"/>
    <w:rsid w:val="000F2764"/>
    <w:rsid w:val="000F2C5F"/>
    <w:rsid w:val="000F2D39"/>
    <w:rsid w:val="000F55B3"/>
    <w:rsid w:val="0010328E"/>
    <w:rsid w:val="0010498A"/>
    <w:rsid w:val="00104D49"/>
    <w:rsid w:val="00105625"/>
    <w:rsid w:val="00105B3E"/>
    <w:rsid w:val="00105E2E"/>
    <w:rsid w:val="00107595"/>
    <w:rsid w:val="00107C2D"/>
    <w:rsid w:val="00111824"/>
    <w:rsid w:val="00112142"/>
    <w:rsid w:val="00113703"/>
    <w:rsid w:val="00121A49"/>
    <w:rsid w:val="00122218"/>
    <w:rsid w:val="00125E1B"/>
    <w:rsid w:val="0012652C"/>
    <w:rsid w:val="001267CB"/>
    <w:rsid w:val="00134CFB"/>
    <w:rsid w:val="00136AA0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16CE"/>
    <w:rsid w:val="00172779"/>
    <w:rsid w:val="001745F5"/>
    <w:rsid w:val="0017485C"/>
    <w:rsid w:val="001756FA"/>
    <w:rsid w:val="00176413"/>
    <w:rsid w:val="00176B4A"/>
    <w:rsid w:val="00177D3E"/>
    <w:rsid w:val="00180FC8"/>
    <w:rsid w:val="001815B5"/>
    <w:rsid w:val="001820C0"/>
    <w:rsid w:val="00184379"/>
    <w:rsid w:val="00184854"/>
    <w:rsid w:val="0018625B"/>
    <w:rsid w:val="00187275"/>
    <w:rsid w:val="0019755C"/>
    <w:rsid w:val="001A0877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2656"/>
    <w:rsid w:val="001C2978"/>
    <w:rsid w:val="001C465F"/>
    <w:rsid w:val="001C4786"/>
    <w:rsid w:val="001C57B8"/>
    <w:rsid w:val="001C7B25"/>
    <w:rsid w:val="001C7D87"/>
    <w:rsid w:val="001D1496"/>
    <w:rsid w:val="001D23CC"/>
    <w:rsid w:val="001D419A"/>
    <w:rsid w:val="001E0E9B"/>
    <w:rsid w:val="001E223E"/>
    <w:rsid w:val="001E4FC0"/>
    <w:rsid w:val="001F14A8"/>
    <w:rsid w:val="001F22BA"/>
    <w:rsid w:val="001F5F8E"/>
    <w:rsid w:val="001F7945"/>
    <w:rsid w:val="00201A85"/>
    <w:rsid w:val="00206051"/>
    <w:rsid w:val="0020769A"/>
    <w:rsid w:val="00212CC7"/>
    <w:rsid w:val="002139FB"/>
    <w:rsid w:val="00213DE8"/>
    <w:rsid w:val="00215465"/>
    <w:rsid w:val="002166D7"/>
    <w:rsid w:val="002200E7"/>
    <w:rsid w:val="002311F7"/>
    <w:rsid w:val="002328E8"/>
    <w:rsid w:val="00235AA1"/>
    <w:rsid w:val="00236C82"/>
    <w:rsid w:val="00240048"/>
    <w:rsid w:val="00240A82"/>
    <w:rsid w:val="002416C0"/>
    <w:rsid w:val="00243E60"/>
    <w:rsid w:val="002442AC"/>
    <w:rsid w:val="002444DC"/>
    <w:rsid w:val="00247215"/>
    <w:rsid w:val="002518C7"/>
    <w:rsid w:val="002538B1"/>
    <w:rsid w:val="00255596"/>
    <w:rsid w:val="00263FF6"/>
    <w:rsid w:val="00265B31"/>
    <w:rsid w:val="00266479"/>
    <w:rsid w:val="002707EE"/>
    <w:rsid w:val="00272EDB"/>
    <w:rsid w:val="00273F3A"/>
    <w:rsid w:val="00274F19"/>
    <w:rsid w:val="002763BE"/>
    <w:rsid w:val="0028040D"/>
    <w:rsid w:val="00284CE9"/>
    <w:rsid w:val="0029280D"/>
    <w:rsid w:val="002971C9"/>
    <w:rsid w:val="0029736F"/>
    <w:rsid w:val="00297B14"/>
    <w:rsid w:val="002A009D"/>
    <w:rsid w:val="002A3F18"/>
    <w:rsid w:val="002A4058"/>
    <w:rsid w:val="002A4CC2"/>
    <w:rsid w:val="002A605C"/>
    <w:rsid w:val="002B04A9"/>
    <w:rsid w:val="002B0BB5"/>
    <w:rsid w:val="002B270C"/>
    <w:rsid w:val="002B655C"/>
    <w:rsid w:val="002C0ABB"/>
    <w:rsid w:val="002C2712"/>
    <w:rsid w:val="002C33BA"/>
    <w:rsid w:val="002C6698"/>
    <w:rsid w:val="002C739B"/>
    <w:rsid w:val="002D1E66"/>
    <w:rsid w:val="002D4595"/>
    <w:rsid w:val="002D490C"/>
    <w:rsid w:val="002D63EF"/>
    <w:rsid w:val="002D64D2"/>
    <w:rsid w:val="002D69A3"/>
    <w:rsid w:val="002D78AD"/>
    <w:rsid w:val="002D7902"/>
    <w:rsid w:val="002E54F9"/>
    <w:rsid w:val="002E6C54"/>
    <w:rsid w:val="002E7026"/>
    <w:rsid w:val="002F0CCB"/>
    <w:rsid w:val="002F0D0A"/>
    <w:rsid w:val="002F3225"/>
    <w:rsid w:val="002F47E1"/>
    <w:rsid w:val="002F595E"/>
    <w:rsid w:val="002F5D35"/>
    <w:rsid w:val="002F7E33"/>
    <w:rsid w:val="00304E5F"/>
    <w:rsid w:val="00305FA5"/>
    <w:rsid w:val="00313F48"/>
    <w:rsid w:val="00316D14"/>
    <w:rsid w:val="00317B7A"/>
    <w:rsid w:val="0032073C"/>
    <w:rsid w:val="0032075A"/>
    <w:rsid w:val="00324B7E"/>
    <w:rsid w:val="003258A3"/>
    <w:rsid w:val="00326F48"/>
    <w:rsid w:val="00333210"/>
    <w:rsid w:val="0033330B"/>
    <w:rsid w:val="00334D9A"/>
    <w:rsid w:val="00334E00"/>
    <w:rsid w:val="0033530C"/>
    <w:rsid w:val="003355C4"/>
    <w:rsid w:val="00337308"/>
    <w:rsid w:val="0034262B"/>
    <w:rsid w:val="00342E09"/>
    <w:rsid w:val="00344ADF"/>
    <w:rsid w:val="00351009"/>
    <w:rsid w:val="00352DC7"/>
    <w:rsid w:val="003605AD"/>
    <w:rsid w:val="00361018"/>
    <w:rsid w:val="0036107F"/>
    <w:rsid w:val="00362B91"/>
    <w:rsid w:val="0036302D"/>
    <w:rsid w:val="0036468A"/>
    <w:rsid w:val="00366543"/>
    <w:rsid w:val="00366D73"/>
    <w:rsid w:val="003700D1"/>
    <w:rsid w:val="00370B01"/>
    <w:rsid w:val="00372D22"/>
    <w:rsid w:val="00384FEB"/>
    <w:rsid w:val="003853F2"/>
    <w:rsid w:val="003858F0"/>
    <w:rsid w:val="00386389"/>
    <w:rsid w:val="003864E5"/>
    <w:rsid w:val="00390A86"/>
    <w:rsid w:val="00393846"/>
    <w:rsid w:val="003948B3"/>
    <w:rsid w:val="00394CBC"/>
    <w:rsid w:val="00396945"/>
    <w:rsid w:val="00397D78"/>
    <w:rsid w:val="003A01B9"/>
    <w:rsid w:val="003A0D18"/>
    <w:rsid w:val="003A0DF5"/>
    <w:rsid w:val="003A4184"/>
    <w:rsid w:val="003A7778"/>
    <w:rsid w:val="003B1835"/>
    <w:rsid w:val="003B2283"/>
    <w:rsid w:val="003B5710"/>
    <w:rsid w:val="003B653B"/>
    <w:rsid w:val="003B7504"/>
    <w:rsid w:val="003C137B"/>
    <w:rsid w:val="003C244A"/>
    <w:rsid w:val="003C4FE7"/>
    <w:rsid w:val="003C5E78"/>
    <w:rsid w:val="003C6CF7"/>
    <w:rsid w:val="003C75CA"/>
    <w:rsid w:val="003D3702"/>
    <w:rsid w:val="003D589B"/>
    <w:rsid w:val="003D75F9"/>
    <w:rsid w:val="003E0918"/>
    <w:rsid w:val="003E26EA"/>
    <w:rsid w:val="003E2C53"/>
    <w:rsid w:val="003E4D98"/>
    <w:rsid w:val="003E5BAE"/>
    <w:rsid w:val="003E7A5F"/>
    <w:rsid w:val="003E7BFC"/>
    <w:rsid w:val="003F0990"/>
    <w:rsid w:val="003F0D6F"/>
    <w:rsid w:val="003F3944"/>
    <w:rsid w:val="003F4F50"/>
    <w:rsid w:val="003F7B32"/>
    <w:rsid w:val="004001AB"/>
    <w:rsid w:val="00401D72"/>
    <w:rsid w:val="0040390F"/>
    <w:rsid w:val="00404F6E"/>
    <w:rsid w:val="00405D53"/>
    <w:rsid w:val="00406495"/>
    <w:rsid w:val="004071B7"/>
    <w:rsid w:val="0040790E"/>
    <w:rsid w:val="004126A4"/>
    <w:rsid w:val="00412AE4"/>
    <w:rsid w:val="00412CE9"/>
    <w:rsid w:val="0041556B"/>
    <w:rsid w:val="00416512"/>
    <w:rsid w:val="00420946"/>
    <w:rsid w:val="0042214B"/>
    <w:rsid w:val="004249F1"/>
    <w:rsid w:val="00424F0F"/>
    <w:rsid w:val="0043042C"/>
    <w:rsid w:val="00432F60"/>
    <w:rsid w:val="004353FC"/>
    <w:rsid w:val="00436F26"/>
    <w:rsid w:val="00440A44"/>
    <w:rsid w:val="00440D0C"/>
    <w:rsid w:val="00441DA1"/>
    <w:rsid w:val="00443355"/>
    <w:rsid w:val="00444C41"/>
    <w:rsid w:val="004450E0"/>
    <w:rsid w:val="0044634B"/>
    <w:rsid w:val="00447099"/>
    <w:rsid w:val="00452C5A"/>
    <w:rsid w:val="004535A2"/>
    <w:rsid w:val="004536A0"/>
    <w:rsid w:val="0045495F"/>
    <w:rsid w:val="00456A89"/>
    <w:rsid w:val="00460895"/>
    <w:rsid w:val="00462FB2"/>
    <w:rsid w:val="00473766"/>
    <w:rsid w:val="00473ABE"/>
    <w:rsid w:val="00477E6C"/>
    <w:rsid w:val="00485F8F"/>
    <w:rsid w:val="00491738"/>
    <w:rsid w:val="00492AD2"/>
    <w:rsid w:val="00493891"/>
    <w:rsid w:val="00493C4D"/>
    <w:rsid w:val="00495D07"/>
    <w:rsid w:val="00496362"/>
    <w:rsid w:val="00497706"/>
    <w:rsid w:val="00497F3B"/>
    <w:rsid w:val="004A1020"/>
    <w:rsid w:val="004A1055"/>
    <w:rsid w:val="004A1AB7"/>
    <w:rsid w:val="004A51FB"/>
    <w:rsid w:val="004B1D82"/>
    <w:rsid w:val="004B3F75"/>
    <w:rsid w:val="004B5CA9"/>
    <w:rsid w:val="004C08A1"/>
    <w:rsid w:val="004C5136"/>
    <w:rsid w:val="004C6C56"/>
    <w:rsid w:val="004C7972"/>
    <w:rsid w:val="004D1B6A"/>
    <w:rsid w:val="004D26CD"/>
    <w:rsid w:val="004D3313"/>
    <w:rsid w:val="004D3374"/>
    <w:rsid w:val="004E15EC"/>
    <w:rsid w:val="004E22F8"/>
    <w:rsid w:val="004E349B"/>
    <w:rsid w:val="004E4AC9"/>
    <w:rsid w:val="004E7AE7"/>
    <w:rsid w:val="004F18D9"/>
    <w:rsid w:val="004F39D3"/>
    <w:rsid w:val="004F40D7"/>
    <w:rsid w:val="004F484A"/>
    <w:rsid w:val="004F729E"/>
    <w:rsid w:val="004F7B18"/>
    <w:rsid w:val="0050056F"/>
    <w:rsid w:val="00500957"/>
    <w:rsid w:val="00502159"/>
    <w:rsid w:val="00502A26"/>
    <w:rsid w:val="00504A81"/>
    <w:rsid w:val="00506212"/>
    <w:rsid w:val="00513EE0"/>
    <w:rsid w:val="00514B72"/>
    <w:rsid w:val="00515EE4"/>
    <w:rsid w:val="00521B05"/>
    <w:rsid w:val="00523989"/>
    <w:rsid w:val="00525E99"/>
    <w:rsid w:val="00526D99"/>
    <w:rsid w:val="00527D03"/>
    <w:rsid w:val="0053258E"/>
    <w:rsid w:val="0053423C"/>
    <w:rsid w:val="00534DCB"/>
    <w:rsid w:val="00536F6F"/>
    <w:rsid w:val="0053756B"/>
    <w:rsid w:val="00541BB5"/>
    <w:rsid w:val="0054305B"/>
    <w:rsid w:val="00543712"/>
    <w:rsid w:val="005506F5"/>
    <w:rsid w:val="005518BE"/>
    <w:rsid w:val="005576CE"/>
    <w:rsid w:val="0056237F"/>
    <w:rsid w:val="005652ED"/>
    <w:rsid w:val="00565F3B"/>
    <w:rsid w:val="00566159"/>
    <w:rsid w:val="00571114"/>
    <w:rsid w:val="00580D40"/>
    <w:rsid w:val="00580E62"/>
    <w:rsid w:val="00582412"/>
    <w:rsid w:val="00582C5A"/>
    <w:rsid w:val="0058542B"/>
    <w:rsid w:val="0058565C"/>
    <w:rsid w:val="0058690D"/>
    <w:rsid w:val="00591FE6"/>
    <w:rsid w:val="005941DD"/>
    <w:rsid w:val="0059547B"/>
    <w:rsid w:val="00597116"/>
    <w:rsid w:val="005972D2"/>
    <w:rsid w:val="00597F6A"/>
    <w:rsid w:val="005A008B"/>
    <w:rsid w:val="005A2F3A"/>
    <w:rsid w:val="005A6566"/>
    <w:rsid w:val="005B05E2"/>
    <w:rsid w:val="005B0800"/>
    <w:rsid w:val="005B2E6C"/>
    <w:rsid w:val="005B5938"/>
    <w:rsid w:val="005B7FAF"/>
    <w:rsid w:val="005C5690"/>
    <w:rsid w:val="005C6C2E"/>
    <w:rsid w:val="005D04EE"/>
    <w:rsid w:val="005D0D8E"/>
    <w:rsid w:val="005D17DD"/>
    <w:rsid w:val="005D20A0"/>
    <w:rsid w:val="005E1F93"/>
    <w:rsid w:val="005E2D56"/>
    <w:rsid w:val="005E5DAD"/>
    <w:rsid w:val="005E6326"/>
    <w:rsid w:val="005E6416"/>
    <w:rsid w:val="005E7A79"/>
    <w:rsid w:val="005F091B"/>
    <w:rsid w:val="005F387E"/>
    <w:rsid w:val="005F4CE3"/>
    <w:rsid w:val="005F4EDA"/>
    <w:rsid w:val="005F52C2"/>
    <w:rsid w:val="005F534D"/>
    <w:rsid w:val="005F7F63"/>
    <w:rsid w:val="006004E3"/>
    <w:rsid w:val="006016B9"/>
    <w:rsid w:val="0060180D"/>
    <w:rsid w:val="00602E71"/>
    <w:rsid w:val="006037EA"/>
    <w:rsid w:val="00603CC4"/>
    <w:rsid w:val="00607CA9"/>
    <w:rsid w:val="0061153B"/>
    <w:rsid w:val="0061539C"/>
    <w:rsid w:val="006156AA"/>
    <w:rsid w:val="00616959"/>
    <w:rsid w:val="00627CCB"/>
    <w:rsid w:val="00627DA9"/>
    <w:rsid w:val="00634392"/>
    <w:rsid w:val="00636175"/>
    <w:rsid w:val="006363FE"/>
    <w:rsid w:val="00636AF9"/>
    <w:rsid w:val="00636C12"/>
    <w:rsid w:val="00636CE5"/>
    <w:rsid w:val="0063723B"/>
    <w:rsid w:val="00640397"/>
    <w:rsid w:val="00640AA4"/>
    <w:rsid w:val="00640F1B"/>
    <w:rsid w:val="006410A0"/>
    <w:rsid w:val="0064213C"/>
    <w:rsid w:val="00644267"/>
    <w:rsid w:val="006453D1"/>
    <w:rsid w:val="006466F7"/>
    <w:rsid w:val="00647CC1"/>
    <w:rsid w:val="0065210D"/>
    <w:rsid w:val="00654D7B"/>
    <w:rsid w:val="006556FA"/>
    <w:rsid w:val="00656067"/>
    <w:rsid w:val="006564EA"/>
    <w:rsid w:val="00657EDB"/>
    <w:rsid w:val="00660D64"/>
    <w:rsid w:val="006616BA"/>
    <w:rsid w:val="00661ADF"/>
    <w:rsid w:val="00662135"/>
    <w:rsid w:val="006638BE"/>
    <w:rsid w:val="00665BD4"/>
    <w:rsid w:val="00667958"/>
    <w:rsid w:val="00673339"/>
    <w:rsid w:val="006733D1"/>
    <w:rsid w:val="00673A67"/>
    <w:rsid w:val="0067476F"/>
    <w:rsid w:val="00675E78"/>
    <w:rsid w:val="0067760C"/>
    <w:rsid w:val="00681E1A"/>
    <w:rsid w:val="006828A5"/>
    <w:rsid w:val="00683C4A"/>
    <w:rsid w:val="00683C71"/>
    <w:rsid w:val="00684606"/>
    <w:rsid w:val="00685E19"/>
    <w:rsid w:val="00687580"/>
    <w:rsid w:val="00687DAB"/>
    <w:rsid w:val="006964EC"/>
    <w:rsid w:val="006965DA"/>
    <w:rsid w:val="006A00A3"/>
    <w:rsid w:val="006A2BDC"/>
    <w:rsid w:val="006A6018"/>
    <w:rsid w:val="006B1E98"/>
    <w:rsid w:val="006C2573"/>
    <w:rsid w:val="006C2CBA"/>
    <w:rsid w:val="006C2D47"/>
    <w:rsid w:val="006C2ECB"/>
    <w:rsid w:val="006C642B"/>
    <w:rsid w:val="006C6F15"/>
    <w:rsid w:val="006C70DA"/>
    <w:rsid w:val="006D054C"/>
    <w:rsid w:val="006D624C"/>
    <w:rsid w:val="006D78B1"/>
    <w:rsid w:val="006E2F52"/>
    <w:rsid w:val="006E52A8"/>
    <w:rsid w:val="006F2007"/>
    <w:rsid w:val="006F4803"/>
    <w:rsid w:val="006F487D"/>
    <w:rsid w:val="006F5AA5"/>
    <w:rsid w:val="00700C58"/>
    <w:rsid w:val="00701E7F"/>
    <w:rsid w:val="007046B2"/>
    <w:rsid w:val="00705DD5"/>
    <w:rsid w:val="00710A3F"/>
    <w:rsid w:val="007115C9"/>
    <w:rsid w:val="007129A9"/>
    <w:rsid w:val="00714E03"/>
    <w:rsid w:val="00715AA3"/>
    <w:rsid w:val="00717684"/>
    <w:rsid w:val="0071793E"/>
    <w:rsid w:val="00725F14"/>
    <w:rsid w:val="0073085B"/>
    <w:rsid w:val="00730D1C"/>
    <w:rsid w:val="00732DE9"/>
    <w:rsid w:val="007353F0"/>
    <w:rsid w:val="00736679"/>
    <w:rsid w:val="0074147B"/>
    <w:rsid w:val="00741CB6"/>
    <w:rsid w:val="00742E19"/>
    <w:rsid w:val="00743D3B"/>
    <w:rsid w:val="00744DEC"/>
    <w:rsid w:val="00745112"/>
    <w:rsid w:val="00751A96"/>
    <w:rsid w:val="00752229"/>
    <w:rsid w:val="0075319A"/>
    <w:rsid w:val="007532E5"/>
    <w:rsid w:val="00754B2A"/>
    <w:rsid w:val="007559E8"/>
    <w:rsid w:val="0075770E"/>
    <w:rsid w:val="00757E9A"/>
    <w:rsid w:val="00761FDA"/>
    <w:rsid w:val="00762D7D"/>
    <w:rsid w:val="007667C6"/>
    <w:rsid w:val="00770578"/>
    <w:rsid w:val="00776937"/>
    <w:rsid w:val="00776EC4"/>
    <w:rsid w:val="00781603"/>
    <w:rsid w:val="00782BE9"/>
    <w:rsid w:val="00783BCC"/>
    <w:rsid w:val="00783F35"/>
    <w:rsid w:val="00784DCD"/>
    <w:rsid w:val="0078619E"/>
    <w:rsid w:val="0079153B"/>
    <w:rsid w:val="00795A5B"/>
    <w:rsid w:val="00796433"/>
    <w:rsid w:val="007A0208"/>
    <w:rsid w:val="007A0433"/>
    <w:rsid w:val="007A09A0"/>
    <w:rsid w:val="007A1A5B"/>
    <w:rsid w:val="007A7AB6"/>
    <w:rsid w:val="007B148C"/>
    <w:rsid w:val="007B3C46"/>
    <w:rsid w:val="007B3E35"/>
    <w:rsid w:val="007B4AF5"/>
    <w:rsid w:val="007B6B3B"/>
    <w:rsid w:val="007B6DEE"/>
    <w:rsid w:val="007B706F"/>
    <w:rsid w:val="007B7E7C"/>
    <w:rsid w:val="007C20EA"/>
    <w:rsid w:val="007C3012"/>
    <w:rsid w:val="007C304B"/>
    <w:rsid w:val="007C5204"/>
    <w:rsid w:val="007C7F28"/>
    <w:rsid w:val="007D0310"/>
    <w:rsid w:val="007D0709"/>
    <w:rsid w:val="007D18DA"/>
    <w:rsid w:val="007D43B2"/>
    <w:rsid w:val="007D5501"/>
    <w:rsid w:val="007D5C68"/>
    <w:rsid w:val="007E1D33"/>
    <w:rsid w:val="007E6946"/>
    <w:rsid w:val="007E6DD7"/>
    <w:rsid w:val="007E708F"/>
    <w:rsid w:val="007E7423"/>
    <w:rsid w:val="007F0385"/>
    <w:rsid w:val="007F1BAC"/>
    <w:rsid w:val="007F52AD"/>
    <w:rsid w:val="007F5534"/>
    <w:rsid w:val="00801AEF"/>
    <w:rsid w:val="00801EC3"/>
    <w:rsid w:val="00802FF2"/>
    <w:rsid w:val="00803225"/>
    <w:rsid w:val="00806DDA"/>
    <w:rsid w:val="008130CB"/>
    <w:rsid w:val="008178B6"/>
    <w:rsid w:val="00817CF6"/>
    <w:rsid w:val="00820B7F"/>
    <w:rsid w:val="0082156E"/>
    <w:rsid w:val="00822CBA"/>
    <w:rsid w:val="00824132"/>
    <w:rsid w:val="00831E4A"/>
    <w:rsid w:val="0083500B"/>
    <w:rsid w:val="00837AC5"/>
    <w:rsid w:val="00837B34"/>
    <w:rsid w:val="0084133A"/>
    <w:rsid w:val="00841B0E"/>
    <w:rsid w:val="0084267C"/>
    <w:rsid w:val="0084318D"/>
    <w:rsid w:val="008445BE"/>
    <w:rsid w:val="00844F58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612BE"/>
    <w:rsid w:val="00861658"/>
    <w:rsid w:val="0086301D"/>
    <w:rsid w:val="00864AFB"/>
    <w:rsid w:val="00864F29"/>
    <w:rsid w:val="00865643"/>
    <w:rsid w:val="00866E72"/>
    <w:rsid w:val="00871A28"/>
    <w:rsid w:val="00874B29"/>
    <w:rsid w:val="00875C0B"/>
    <w:rsid w:val="00877BAB"/>
    <w:rsid w:val="00884669"/>
    <w:rsid w:val="00884F00"/>
    <w:rsid w:val="00885490"/>
    <w:rsid w:val="00886CE5"/>
    <w:rsid w:val="0089283C"/>
    <w:rsid w:val="00894F4E"/>
    <w:rsid w:val="00896104"/>
    <w:rsid w:val="008A21B5"/>
    <w:rsid w:val="008A5E8A"/>
    <w:rsid w:val="008A63A2"/>
    <w:rsid w:val="008A6F09"/>
    <w:rsid w:val="008A703F"/>
    <w:rsid w:val="008B0562"/>
    <w:rsid w:val="008B0E7C"/>
    <w:rsid w:val="008B4234"/>
    <w:rsid w:val="008C0930"/>
    <w:rsid w:val="008C2646"/>
    <w:rsid w:val="008C2B07"/>
    <w:rsid w:val="008C4A97"/>
    <w:rsid w:val="008C611B"/>
    <w:rsid w:val="008C636B"/>
    <w:rsid w:val="008C7202"/>
    <w:rsid w:val="008D11D1"/>
    <w:rsid w:val="008D17F3"/>
    <w:rsid w:val="008D6EF5"/>
    <w:rsid w:val="008D799C"/>
    <w:rsid w:val="008E0543"/>
    <w:rsid w:val="008E1A14"/>
    <w:rsid w:val="008E229C"/>
    <w:rsid w:val="008E764D"/>
    <w:rsid w:val="008E7837"/>
    <w:rsid w:val="008F0A15"/>
    <w:rsid w:val="008F1B53"/>
    <w:rsid w:val="008F224B"/>
    <w:rsid w:val="008F2DE9"/>
    <w:rsid w:val="008F6424"/>
    <w:rsid w:val="008F7530"/>
    <w:rsid w:val="00901FC2"/>
    <w:rsid w:val="009057CE"/>
    <w:rsid w:val="00907422"/>
    <w:rsid w:val="00911C91"/>
    <w:rsid w:val="00913723"/>
    <w:rsid w:val="00913A61"/>
    <w:rsid w:val="00915787"/>
    <w:rsid w:val="0091586D"/>
    <w:rsid w:val="00917E7D"/>
    <w:rsid w:val="00921684"/>
    <w:rsid w:val="009344A9"/>
    <w:rsid w:val="00937991"/>
    <w:rsid w:val="00941C08"/>
    <w:rsid w:val="00942AD3"/>
    <w:rsid w:val="009432F1"/>
    <w:rsid w:val="009442F6"/>
    <w:rsid w:val="00945624"/>
    <w:rsid w:val="0094593C"/>
    <w:rsid w:val="009461B7"/>
    <w:rsid w:val="009470F1"/>
    <w:rsid w:val="0095211B"/>
    <w:rsid w:val="0096101D"/>
    <w:rsid w:val="00962A51"/>
    <w:rsid w:val="00965C5E"/>
    <w:rsid w:val="00967006"/>
    <w:rsid w:val="009725A9"/>
    <w:rsid w:val="00973051"/>
    <w:rsid w:val="0097472A"/>
    <w:rsid w:val="00976C6E"/>
    <w:rsid w:val="0098600B"/>
    <w:rsid w:val="00987F3E"/>
    <w:rsid w:val="009925DF"/>
    <w:rsid w:val="00993604"/>
    <w:rsid w:val="0099435C"/>
    <w:rsid w:val="0099489A"/>
    <w:rsid w:val="00995E99"/>
    <w:rsid w:val="009978CA"/>
    <w:rsid w:val="009A05DC"/>
    <w:rsid w:val="009A2AF7"/>
    <w:rsid w:val="009A3E82"/>
    <w:rsid w:val="009A44D2"/>
    <w:rsid w:val="009A485B"/>
    <w:rsid w:val="009B2F7A"/>
    <w:rsid w:val="009B383B"/>
    <w:rsid w:val="009B3F33"/>
    <w:rsid w:val="009B4A1C"/>
    <w:rsid w:val="009B549B"/>
    <w:rsid w:val="009B67E4"/>
    <w:rsid w:val="009C0F5C"/>
    <w:rsid w:val="009C2E3D"/>
    <w:rsid w:val="009C4484"/>
    <w:rsid w:val="009C6ADF"/>
    <w:rsid w:val="009D05FE"/>
    <w:rsid w:val="009D2032"/>
    <w:rsid w:val="009D23F6"/>
    <w:rsid w:val="009D4277"/>
    <w:rsid w:val="009D447F"/>
    <w:rsid w:val="009D6885"/>
    <w:rsid w:val="009D7510"/>
    <w:rsid w:val="009E0B08"/>
    <w:rsid w:val="009E290F"/>
    <w:rsid w:val="009F0069"/>
    <w:rsid w:val="009F0780"/>
    <w:rsid w:val="009F32B1"/>
    <w:rsid w:val="009F40B9"/>
    <w:rsid w:val="009F4299"/>
    <w:rsid w:val="009F46B6"/>
    <w:rsid w:val="009F5730"/>
    <w:rsid w:val="009F6FD5"/>
    <w:rsid w:val="00A005C4"/>
    <w:rsid w:val="00A0063F"/>
    <w:rsid w:val="00A056EC"/>
    <w:rsid w:val="00A05D41"/>
    <w:rsid w:val="00A102DE"/>
    <w:rsid w:val="00A12DAD"/>
    <w:rsid w:val="00A1496C"/>
    <w:rsid w:val="00A15B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5750"/>
    <w:rsid w:val="00A37E58"/>
    <w:rsid w:val="00A43DA3"/>
    <w:rsid w:val="00A47504"/>
    <w:rsid w:val="00A4794B"/>
    <w:rsid w:val="00A50F21"/>
    <w:rsid w:val="00A51339"/>
    <w:rsid w:val="00A51EE5"/>
    <w:rsid w:val="00A53A0D"/>
    <w:rsid w:val="00A5424A"/>
    <w:rsid w:val="00A56832"/>
    <w:rsid w:val="00A668AA"/>
    <w:rsid w:val="00A71821"/>
    <w:rsid w:val="00A753F6"/>
    <w:rsid w:val="00A80D8C"/>
    <w:rsid w:val="00A8130F"/>
    <w:rsid w:val="00A81677"/>
    <w:rsid w:val="00A81B1B"/>
    <w:rsid w:val="00A81D86"/>
    <w:rsid w:val="00A850B5"/>
    <w:rsid w:val="00A8756B"/>
    <w:rsid w:val="00A90A96"/>
    <w:rsid w:val="00A93DA1"/>
    <w:rsid w:val="00A9453B"/>
    <w:rsid w:val="00A94925"/>
    <w:rsid w:val="00A94A19"/>
    <w:rsid w:val="00A95EDC"/>
    <w:rsid w:val="00A96FCC"/>
    <w:rsid w:val="00A976B2"/>
    <w:rsid w:val="00AA0459"/>
    <w:rsid w:val="00AA0E24"/>
    <w:rsid w:val="00AA174D"/>
    <w:rsid w:val="00AA4169"/>
    <w:rsid w:val="00AA5FBB"/>
    <w:rsid w:val="00AB41AA"/>
    <w:rsid w:val="00AB63EF"/>
    <w:rsid w:val="00AB6EED"/>
    <w:rsid w:val="00AB7639"/>
    <w:rsid w:val="00AB7C0D"/>
    <w:rsid w:val="00AC10AE"/>
    <w:rsid w:val="00AC1A5F"/>
    <w:rsid w:val="00AC2C24"/>
    <w:rsid w:val="00AC4D79"/>
    <w:rsid w:val="00AD098C"/>
    <w:rsid w:val="00AD0FE6"/>
    <w:rsid w:val="00AD39E1"/>
    <w:rsid w:val="00AD6976"/>
    <w:rsid w:val="00AD7BA8"/>
    <w:rsid w:val="00AE1437"/>
    <w:rsid w:val="00AE317D"/>
    <w:rsid w:val="00AE38FC"/>
    <w:rsid w:val="00AE4833"/>
    <w:rsid w:val="00AE5368"/>
    <w:rsid w:val="00AE75C1"/>
    <w:rsid w:val="00AF1E9F"/>
    <w:rsid w:val="00AF53B9"/>
    <w:rsid w:val="00AF662E"/>
    <w:rsid w:val="00AF734F"/>
    <w:rsid w:val="00AF7EBF"/>
    <w:rsid w:val="00B0115C"/>
    <w:rsid w:val="00B03CCB"/>
    <w:rsid w:val="00B041D9"/>
    <w:rsid w:val="00B0699B"/>
    <w:rsid w:val="00B07708"/>
    <w:rsid w:val="00B11081"/>
    <w:rsid w:val="00B11524"/>
    <w:rsid w:val="00B150D9"/>
    <w:rsid w:val="00B1594D"/>
    <w:rsid w:val="00B17380"/>
    <w:rsid w:val="00B23689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4C8E"/>
    <w:rsid w:val="00B35340"/>
    <w:rsid w:val="00B359ED"/>
    <w:rsid w:val="00B362DE"/>
    <w:rsid w:val="00B43BF6"/>
    <w:rsid w:val="00B46808"/>
    <w:rsid w:val="00B46E3E"/>
    <w:rsid w:val="00B520F5"/>
    <w:rsid w:val="00B529D7"/>
    <w:rsid w:val="00B52C29"/>
    <w:rsid w:val="00B538CC"/>
    <w:rsid w:val="00B55ACD"/>
    <w:rsid w:val="00B57159"/>
    <w:rsid w:val="00B63602"/>
    <w:rsid w:val="00B646C9"/>
    <w:rsid w:val="00B64823"/>
    <w:rsid w:val="00B73CAA"/>
    <w:rsid w:val="00B75B2B"/>
    <w:rsid w:val="00B803BA"/>
    <w:rsid w:val="00B832D4"/>
    <w:rsid w:val="00B8490B"/>
    <w:rsid w:val="00B87A7F"/>
    <w:rsid w:val="00B91176"/>
    <w:rsid w:val="00B9268A"/>
    <w:rsid w:val="00B94995"/>
    <w:rsid w:val="00B95F20"/>
    <w:rsid w:val="00BA067E"/>
    <w:rsid w:val="00BA0DE2"/>
    <w:rsid w:val="00BA1B35"/>
    <w:rsid w:val="00BA1BBA"/>
    <w:rsid w:val="00BA5CF0"/>
    <w:rsid w:val="00BA688B"/>
    <w:rsid w:val="00BB17AF"/>
    <w:rsid w:val="00BB4E03"/>
    <w:rsid w:val="00BB7ED4"/>
    <w:rsid w:val="00BC0881"/>
    <w:rsid w:val="00BC0DA2"/>
    <w:rsid w:val="00BC2484"/>
    <w:rsid w:val="00BC505A"/>
    <w:rsid w:val="00BC5936"/>
    <w:rsid w:val="00BC5B52"/>
    <w:rsid w:val="00BC5D64"/>
    <w:rsid w:val="00BC5F92"/>
    <w:rsid w:val="00BC7AF1"/>
    <w:rsid w:val="00BD2745"/>
    <w:rsid w:val="00BE36C1"/>
    <w:rsid w:val="00BE487B"/>
    <w:rsid w:val="00BE6AAF"/>
    <w:rsid w:val="00BF251C"/>
    <w:rsid w:val="00BF56CC"/>
    <w:rsid w:val="00BF57D0"/>
    <w:rsid w:val="00C008DD"/>
    <w:rsid w:val="00C013BE"/>
    <w:rsid w:val="00C03576"/>
    <w:rsid w:val="00C03B6E"/>
    <w:rsid w:val="00C043B8"/>
    <w:rsid w:val="00C04D42"/>
    <w:rsid w:val="00C0613D"/>
    <w:rsid w:val="00C111DF"/>
    <w:rsid w:val="00C121CC"/>
    <w:rsid w:val="00C12BE1"/>
    <w:rsid w:val="00C12EF1"/>
    <w:rsid w:val="00C2274D"/>
    <w:rsid w:val="00C22A64"/>
    <w:rsid w:val="00C238C7"/>
    <w:rsid w:val="00C2562A"/>
    <w:rsid w:val="00C26EF5"/>
    <w:rsid w:val="00C305B0"/>
    <w:rsid w:val="00C323E6"/>
    <w:rsid w:val="00C34365"/>
    <w:rsid w:val="00C353B4"/>
    <w:rsid w:val="00C47224"/>
    <w:rsid w:val="00C47E75"/>
    <w:rsid w:val="00C5097E"/>
    <w:rsid w:val="00C52774"/>
    <w:rsid w:val="00C52A5D"/>
    <w:rsid w:val="00C533A7"/>
    <w:rsid w:val="00C53B03"/>
    <w:rsid w:val="00C5414B"/>
    <w:rsid w:val="00C56721"/>
    <w:rsid w:val="00C569A1"/>
    <w:rsid w:val="00C57504"/>
    <w:rsid w:val="00C60C8B"/>
    <w:rsid w:val="00C610AA"/>
    <w:rsid w:val="00C614FD"/>
    <w:rsid w:val="00C616C9"/>
    <w:rsid w:val="00C62CC4"/>
    <w:rsid w:val="00C64A69"/>
    <w:rsid w:val="00C65946"/>
    <w:rsid w:val="00C666D0"/>
    <w:rsid w:val="00C70B0C"/>
    <w:rsid w:val="00C74521"/>
    <w:rsid w:val="00C8252F"/>
    <w:rsid w:val="00C83A05"/>
    <w:rsid w:val="00C86B41"/>
    <w:rsid w:val="00C874BB"/>
    <w:rsid w:val="00C8766E"/>
    <w:rsid w:val="00C87F32"/>
    <w:rsid w:val="00C91FF1"/>
    <w:rsid w:val="00C949E6"/>
    <w:rsid w:val="00C97B69"/>
    <w:rsid w:val="00CA00C1"/>
    <w:rsid w:val="00CA0AE1"/>
    <w:rsid w:val="00CA0FAF"/>
    <w:rsid w:val="00CA1131"/>
    <w:rsid w:val="00CA179B"/>
    <w:rsid w:val="00CA1CA2"/>
    <w:rsid w:val="00CA21FE"/>
    <w:rsid w:val="00CA40E7"/>
    <w:rsid w:val="00CA4627"/>
    <w:rsid w:val="00CA621F"/>
    <w:rsid w:val="00CA730F"/>
    <w:rsid w:val="00CA7543"/>
    <w:rsid w:val="00CA7A47"/>
    <w:rsid w:val="00CB216F"/>
    <w:rsid w:val="00CB2AC9"/>
    <w:rsid w:val="00CB401E"/>
    <w:rsid w:val="00CC2189"/>
    <w:rsid w:val="00CC27ED"/>
    <w:rsid w:val="00CC3D85"/>
    <w:rsid w:val="00CD2B7F"/>
    <w:rsid w:val="00CD57CD"/>
    <w:rsid w:val="00CD7A1D"/>
    <w:rsid w:val="00CE1710"/>
    <w:rsid w:val="00CE6E3E"/>
    <w:rsid w:val="00CE7A49"/>
    <w:rsid w:val="00CE7C9B"/>
    <w:rsid w:val="00CF0837"/>
    <w:rsid w:val="00CF0FCB"/>
    <w:rsid w:val="00D02116"/>
    <w:rsid w:val="00D03C31"/>
    <w:rsid w:val="00D041A4"/>
    <w:rsid w:val="00D11449"/>
    <w:rsid w:val="00D13685"/>
    <w:rsid w:val="00D15088"/>
    <w:rsid w:val="00D20ADF"/>
    <w:rsid w:val="00D22645"/>
    <w:rsid w:val="00D322D5"/>
    <w:rsid w:val="00D32B9F"/>
    <w:rsid w:val="00D348CB"/>
    <w:rsid w:val="00D433C3"/>
    <w:rsid w:val="00D44B91"/>
    <w:rsid w:val="00D5077C"/>
    <w:rsid w:val="00D52139"/>
    <w:rsid w:val="00D55032"/>
    <w:rsid w:val="00D563AA"/>
    <w:rsid w:val="00D62427"/>
    <w:rsid w:val="00D6300F"/>
    <w:rsid w:val="00D633A8"/>
    <w:rsid w:val="00D633B2"/>
    <w:rsid w:val="00D665A6"/>
    <w:rsid w:val="00D67351"/>
    <w:rsid w:val="00D804D7"/>
    <w:rsid w:val="00D812A4"/>
    <w:rsid w:val="00D83459"/>
    <w:rsid w:val="00D840CD"/>
    <w:rsid w:val="00D86AEA"/>
    <w:rsid w:val="00D870D2"/>
    <w:rsid w:val="00D873AE"/>
    <w:rsid w:val="00D87731"/>
    <w:rsid w:val="00D87C28"/>
    <w:rsid w:val="00D91C1B"/>
    <w:rsid w:val="00D93A4A"/>
    <w:rsid w:val="00D9771A"/>
    <w:rsid w:val="00DA0DC6"/>
    <w:rsid w:val="00DA0E8E"/>
    <w:rsid w:val="00DA29DF"/>
    <w:rsid w:val="00DA2EAE"/>
    <w:rsid w:val="00DA40F5"/>
    <w:rsid w:val="00DA4226"/>
    <w:rsid w:val="00DB04BA"/>
    <w:rsid w:val="00DB0B53"/>
    <w:rsid w:val="00DB4737"/>
    <w:rsid w:val="00DB5509"/>
    <w:rsid w:val="00DB7203"/>
    <w:rsid w:val="00DC0375"/>
    <w:rsid w:val="00DC08E0"/>
    <w:rsid w:val="00DC20F2"/>
    <w:rsid w:val="00DC23BF"/>
    <w:rsid w:val="00DC3C5F"/>
    <w:rsid w:val="00DC4417"/>
    <w:rsid w:val="00DC57EF"/>
    <w:rsid w:val="00DC7EF9"/>
    <w:rsid w:val="00DD0B59"/>
    <w:rsid w:val="00DD180B"/>
    <w:rsid w:val="00DD293B"/>
    <w:rsid w:val="00DD35AE"/>
    <w:rsid w:val="00DD6902"/>
    <w:rsid w:val="00DD6BF3"/>
    <w:rsid w:val="00DE0824"/>
    <w:rsid w:val="00DE3E60"/>
    <w:rsid w:val="00DE45E0"/>
    <w:rsid w:val="00DE4C37"/>
    <w:rsid w:val="00DE6876"/>
    <w:rsid w:val="00DE6CB8"/>
    <w:rsid w:val="00DE7174"/>
    <w:rsid w:val="00DF10CF"/>
    <w:rsid w:val="00DF25B3"/>
    <w:rsid w:val="00DF27A8"/>
    <w:rsid w:val="00DF5B57"/>
    <w:rsid w:val="00DF5DAC"/>
    <w:rsid w:val="00DF6310"/>
    <w:rsid w:val="00DF68CC"/>
    <w:rsid w:val="00DF7A69"/>
    <w:rsid w:val="00E04D77"/>
    <w:rsid w:val="00E07B22"/>
    <w:rsid w:val="00E10CD9"/>
    <w:rsid w:val="00E139EF"/>
    <w:rsid w:val="00E163D4"/>
    <w:rsid w:val="00E168FD"/>
    <w:rsid w:val="00E260A5"/>
    <w:rsid w:val="00E26772"/>
    <w:rsid w:val="00E3078D"/>
    <w:rsid w:val="00E34A07"/>
    <w:rsid w:val="00E37BD9"/>
    <w:rsid w:val="00E37C45"/>
    <w:rsid w:val="00E40528"/>
    <w:rsid w:val="00E4138C"/>
    <w:rsid w:val="00E45469"/>
    <w:rsid w:val="00E532F2"/>
    <w:rsid w:val="00E563C2"/>
    <w:rsid w:val="00E62029"/>
    <w:rsid w:val="00E6327C"/>
    <w:rsid w:val="00E67EFE"/>
    <w:rsid w:val="00E700F9"/>
    <w:rsid w:val="00E71F17"/>
    <w:rsid w:val="00E7259A"/>
    <w:rsid w:val="00E75F6D"/>
    <w:rsid w:val="00E760F2"/>
    <w:rsid w:val="00E77D64"/>
    <w:rsid w:val="00E80388"/>
    <w:rsid w:val="00E848BB"/>
    <w:rsid w:val="00E84D69"/>
    <w:rsid w:val="00E85E9C"/>
    <w:rsid w:val="00E87576"/>
    <w:rsid w:val="00E87745"/>
    <w:rsid w:val="00E90638"/>
    <w:rsid w:val="00E93145"/>
    <w:rsid w:val="00E95506"/>
    <w:rsid w:val="00E95D18"/>
    <w:rsid w:val="00E96BA7"/>
    <w:rsid w:val="00E9728A"/>
    <w:rsid w:val="00EA0868"/>
    <w:rsid w:val="00EA469E"/>
    <w:rsid w:val="00EA5B2C"/>
    <w:rsid w:val="00EB27DC"/>
    <w:rsid w:val="00EB3BC3"/>
    <w:rsid w:val="00EB6591"/>
    <w:rsid w:val="00EC0447"/>
    <w:rsid w:val="00EC0F90"/>
    <w:rsid w:val="00EC3478"/>
    <w:rsid w:val="00EC47AD"/>
    <w:rsid w:val="00EC5A3D"/>
    <w:rsid w:val="00EC65B0"/>
    <w:rsid w:val="00EC6757"/>
    <w:rsid w:val="00EC7332"/>
    <w:rsid w:val="00EC775B"/>
    <w:rsid w:val="00ED209A"/>
    <w:rsid w:val="00ED2D21"/>
    <w:rsid w:val="00ED414E"/>
    <w:rsid w:val="00ED61BB"/>
    <w:rsid w:val="00EE02C3"/>
    <w:rsid w:val="00EE18D2"/>
    <w:rsid w:val="00EE18EA"/>
    <w:rsid w:val="00EE44C4"/>
    <w:rsid w:val="00EE5C91"/>
    <w:rsid w:val="00EF4441"/>
    <w:rsid w:val="00EF48EE"/>
    <w:rsid w:val="00EF4936"/>
    <w:rsid w:val="00EF68A2"/>
    <w:rsid w:val="00EF6BF8"/>
    <w:rsid w:val="00F021E4"/>
    <w:rsid w:val="00F041FF"/>
    <w:rsid w:val="00F04627"/>
    <w:rsid w:val="00F05556"/>
    <w:rsid w:val="00F05D95"/>
    <w:rsid w:val="00F05E73"/>
    <w:rsid w:val="00F07580"/>
    <w:rsid w:val="00F07789"/>
    <w:rsid w:val="00F10477"/>
    <w:rsid w:val="00F137BD"/>
    <w:rsid w:val="00F141CA"/>
    <w:rsid w:val="00F16BA9"/>
    <w:rsid w:val="00F23111"/>
    <w:rsid w:val="00F23EBB"/>
    <w:rsid w:val="00F31733"/>
    <w:rsid w:val="00F3277D"/>
    <w:rsid w:val="00F35E13"/>
    <w:rsid w:val="00F42D49"/>
    <w:rsid w:val="00F434D4"/>
    <w:rsid w:val="00F43CB9"/>
    <w:rsid w:val="00F45CFD"/>
    <w:rsid w:val="00F50743"/>
    <w:rsid w:val="00F51252"/>
    <w:rsid w:val="00F52B94"/>
    <w:rsid w:val="00F562C1"/>
    <w:rsid w:val="00F61EE9"/>
    <w:rsid w:val="00F70847"/>
    <w:rsid w:val="00F7258E"/>
    <w:rsid w:val="00F73891"/>
    <w:rsid w:val="00F744D2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6ECC"/>
    <w:rsid w:val="00F970AC"/>
    <w:rsid w:val="00FA2970"/>
    <w:rsid w:val="00FA43CC"/>
    <w:rsid w:val="00FA5673"/>
    <w:rsid w:val="00FA7F1E"/>
    <w:rsid w:val="00FB04AD"/>
    <w:rsid w:val="00FB084F"/>
    <w:rsid w:val="00FB1232"/>
    <w:rsid w:val="00FB2ADF"/>
    <w:rsid w:val="00FB2CA0"/>
    <w:rsid w:val="00FB3C16"/>
    <w:rsid w:val="00FB5D8E"/>
    <w:rsid w:val="00FB5EBB"/>
    <w:rsid w:val="00FB5F5F"/>
    <w:rsid w:val="00FC1286"/>
    <w:rsid w:val="00FC1CC7"/>
    <w:rsid w:val="00FC2031"/>
    <w:rsid w:val="00FC2730"/>
    <w:rsid w:val="00FC4558"/>
    <w:rsid w:val="00FC6C83"/>
    <w:rsid w:val="00FC73AB"/>
    <w:rsid w:val="00FD363E"/>
    <w:rsid w:val="00FD43FA"/>
    <w:rsid w:val="00FD5712"/>
    <w:rsid w:val="00FD5B1C"/>
    <w:rsid w:val="00FD7C48"/>
    <w:rsid w:val="00FE00B9"/>
    <w:rsid w:val="00FE06D0"/>
    <w:rsid w:val="00FE101D"/>
    <w:rsid w:val="00FE1BF5"/>
    <w:rsid w:val="00FE274B"/>
    <w:rsid w:val="00FE2CA4"/>
    <w:rsid w:val="00FE4796"/>
    <w:rsid w:val="00FE51FF"/>
    <w:rsid w:val="00FF2488"/>
    <w:rsid w:val="00FF625C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112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30C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uiPriority w:val="59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ED209A"/>
    <w:pPr>
      <w:spacing w:before="240" w:after="24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685E19"/>
    <w:pPr>
      <w:tabs>
        <w:tab w:val="right" w:pos="9072"/>
      </w:tabs>
      <w:spacing w:before="60" w:after="60" w:line="280" w:lineRule="atLeast"/>
      <w:ind w:left="567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685E19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styleId="StandardWeb">
    <w:name w:val="Normal (Web)"/>
    <w:basedOn w:val="Standard"/>
    <w:uiPriority w:val="99"/>
    <w:semiHidden/>
    <w:unhideWhenUsed/>
    <w:rsid w:val="00FB3C1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Aufzhlungszeichen">
    <w:name w:val="List Bullet"/>
    <w:basedOn w:val="Standard"/>
    <w:uiPriority w:val="99"/>
    <w:unhideWhenUsed/>
    <w:rsid w:val="00B63602"/>
    <w:pPr>
      <w:numPr>
        <w:numId w:val="46"/>
      </w:numPr>
      <w:contextualSpacing/>
    </w:pPr>
    <w:rPr>
      <w14:ligatures w14:val="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530C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uiPriority w:val="59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ED209A"/>
    <w:pPr>
      <w:spacing w:before="240" w:after="24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685E19"/>
    <w:pPr>
      <w:tabs>
        <w:tab w:val="right" w:pos="9072"/>
      </w:tabs>
      <w:spacing w:before="60" w:after="60" w:line="280" w:lineRule="atLeast"/>
      <w:ind w:left="567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685E19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styleId="StandardWeb">
    <w:name w:val="Normal (Web)"/>
    <w:basedOn w:val="Standard"/>
    <w:uiPriority w:val="99"/>
    <w:semiHidden/>
    <w:unhideWhenUsed/>
    <w:rsid w:val="00FB3C1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Aufzhlungszeichen">
    <w:name w:val="List Bullet"/>
    <w:basedOn w:val="Standard"/>
    <w:uiPriority w:val="99"/>
    <w:unhideWhenUsed/>
    <w:rsid w:val="00B63602"/>
    <w:pPr>
      <w:numPr>
        <w:numId w:val="46"/>
      </w:numPr>
      <w:contextualSpacing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oleObject" Target="embeddings/oleObject1.bin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emf"/><Relationship Id="rId31" Type="http://schemas.openxmlformats.org/officeDocument/2006/relationships/image" Target="media/image21.emf"/><Relationship Id="rId32" Type="http://schemas.openxmlformats.org/officeDocument/2006/relationships/image" Target="media/image22.emf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emf"/><Relationship Id="rId34" Type="http://schemas.openxmlformats.org/officeDocument/2006/relationships/oleObject" Target="embeddings/oleObject2.bin"/><Relationship Id="rId35" Type="http://schemas.openxmlformats.org/officeDocument/2006/relationships/header" Target="header1.xml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choeb:Dokumentvorlagen:Eigene%20Vorlagen:WettbewerbAngab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62632-F24F-9143-B4BB-3A0C1F3CC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WettbewerbAngabe.dotx</Template>
  <TotalTime>0</TotalTime>
  <Pages>18</Pages>
  <Words>2659</Words>
  <Characters>16758</Characters>
  <Application>Microsoft Macintosh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19379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G S</cp:lastModifiedBy>
  <cp:revision>130</cp:revision>
  <cp:lastPrinted>2017-05-26T09:48:00Z</cp:lastPrinted>
  <dcterms:created xsi:type="dcterms:W3CDTF">2017-05-21T15:49:00Z</dcterms:created>
  <dcterms:modified xsi:type="dcterms:W3CDTF">2017-05-26T09:48:00Z</dcterms:modified>
</cp:coreProperties>
</file>